
<file path=[Content_Types].xml><?xml version="1.0" encoding="utf-8"?>
<Types xmlns="http://schemas.openxmlformats.org/package/2006/content-types">
  <Default ContentType="image/jpeg" Extension="jpe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
<Relationships xmlns="http://schemas.openxmlformats.org/package/2006/relationships">
   <Relationship Id="rId1" Target="word/document.xml"
                 Type="http://schemas.openxmlformats.org/officeDocument/2006/relationships/officeDocument"/>
   <Relationship Id="rId2" Target="docProps/core.xml"
                 Type="http://schemas.openxmlformats.org/package/2006/relationships/metadata/core-properties"/>
   <Relationship Id="rId3" Target="docProps/app.xml"
                 Type="http://schemas.openxmlformats.org/officeDocument/2006/relationships/extended-properties"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999F8C" w14:textId="77777777" w:rsidR="00C11E71" w:rsidRPr="00F95888" w:rsidRDefault="00C11E71" w:rsidP="00A10748"/>
    <w:p w14:paraId="718A8377" w14:textId="23D162EF" w:rsidR="00D456A6" w:rsidRPr="00F95888" w:rsidRDefault="00DC60EE" w:rsidP="00A10748">
      <w:pPr>
        <w:jc w:val="center"/>
      </w:pPr>
      <w:r w:rsidRPr="00F95888">
        <w:rPr>
          <w:noProof/>
        </w:rPr>
        <w:drawing>
          <wp:inline distT="0" distB="0" distL="0" distR="0" wp14:anchorId="183A0259" wp14:editId="7A42E666">
            <wp:extent cx="552450" cy="666750"/>
            <wp:effectExtent l="0" t="0" r="0" b="0"/>
            <wp:docPr id="1" name="Paveikslėli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E2629D" w14:textId="77777777" w:rsidR="00D456A6" w:rsidRPr="00F95888" w:rsidRDefault="00D456A6" w:rsidP="00A10748">
      <w:pPr>
        <w:jc w:val="center"/>
        <w:rPr>
          <w:b/>
          <w:bCs/>
        </w:rPr>
      </w:pPr>
    </w:p>
    <w:p w14:paraId="2CEE20F0" w14:textId="77777777" w:rsidR="00D456A6" w:rsidRPr="00F95888" w:rsidRDefault="00D456A6" w:rsidP="00A10748">
      <w:pPr>
        <w:jc w:val="center"/>
        <w:rPr>
          <w:b/>
        </w:rPr>
      </w:pPr>
      <w:r w:rsidRPr="00F95888">
        <w:rPr>
          <w:b/>
        </w:rPr>
        <w:t xml:space="preserve">JURBARKO RAJONO SAVIVALDYBĖS ADMINISTRACIJOS </w:t>
      </w:r>
    </w:p>
    <w:p w14:paraId="46727359" w14:textId="77777777" w:rsidR="00D456A6" w:rsidRPr="00F95888" w:rsidRDefault="00633932" w:rsidP="00A10748">
      <w:pPr>
        <w:jc w:val="center"/>
        <w:rPr>
          <w:b/>
        </w:rPr>
      </w:pPr>
      <w:r w:rsidRPr="00F95888">
        <w:rPr>
          <w:b/>
        </w:rPr>
        <w:t>ŠVIETIMO, KULTŪROS IR SPORTO SKYRIUS</w:t>
      </w:r>
    </w:p>
    <w:p w14:paraId="2FC00735" w14:textId="77777777" w:rsidR="00D456A6" w:rsidRPr="00F95888" w:rsidRDefault="00D456A6" w:rsidP="00A10748"/>
    <w:p w14:paraId="74E148FA" w14:textId="77777777" w:rsidR="00D456A6" w:rsidRPr="00F95888" w:rsidRDefault="00D456A6" w:rsidP="00A10748"/>
    <w:p w14:paraId="01B99F07" w14:textId="77777777" w:rsidR="00D456A6" w:rsidRPr="00F95888" w:rsidRDefault="00D456A6" w:rsidP="00A10748"/>
    <w:tbl>
      <w:tblPr>
        <w:tblW w:w="96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54"/>
      </w:tblGrid>
      <w:tr w:rsidR="00D456A6" w:rsidRPr="00F95888" w14:paraId="7E76B674" w14:textId="77777777" w:rsidTr="00007A27">
        <w:trPr>
          <w:cantSplit/>
        </w:trPr>
        <w:tc>
          <w:tcPr>
            <w:tcW w:w="9654" w:type="dxa"/>
            <w:tcBorders>
              <w:top w:val="nil"/>
              <w:left w:val="nil"/>
              <w:bottom w:val="nil"/>
              <w:right w:val="nil"/>
            </w:tcBorders>
          </w:tcPr>
          <w:p w14:paraId="49167AED" w14:textId="77777777" w:rsidR="00D456A6" w:rsidRPr="00F95888" w:rsidRDefault="00D456A6" w:rsidP="00A10748">
            <w:pPr>
              <w:pStyle w:val="Antrat1"/>
              <w:rPr>
                <w:caps/>
                <w:szCs w:val="24"/>
                <w:lang w:val="lt-LT"/>
              </w:rPr>
            </w:pPr>
            <w:r w:rsidRPr="00F95888">
              <w:rPr>
                <w:caps/>
                <w:szCs w:val="24"/>
                <w:lang w:val="lt-LT"/>
              </w:rPr>
              <w:t>ĮSAKYMAS</w:t>
            </w:r>
          </w:p>
        </w:tc>
      </w:tr>
      <w:tr w:rsidR="00D456A6" w:rsidRPr="00F95888" w14:paraId="32595519" w14:textId="77777777" w:rsidTr="00007A27">
        <w:trPr>
          <w:cantSplit/>
        </w:trPr>
        <w:tc>
          <w:tcPr>
            <w:tcW w:w="9654" w:type="dxa"/>
            <w:tcBorders>
              <w:top w:val="nil"/>
              <w:left w:val="nil"/>
              <w:bottom w:val="nil"/>
              <w:right w:val="nil"/>
            </w:tcBorders>
          </w:tcPr>
          <w:p w14:paraId="1B054C7F" w14:textId="4D650FC4" w:rsidR="00D456A6" w:rsidRPr="00F95888" w:rsidRDefault="005A2BDA" w:rsidP="00A10748">
            <w:pPr>
              <w:pStyle w:val="Antrats"/>
              <w:tabs>
                <w:tab w:val="clear" w:pos="4153"/>
                <w:tab w:val="clear" w:pos="8306"/>
              </w:tabs>
              <w:jc w:val="center"/>
              <w:rPr>
                <w:b/>
              </w:rPr>
            </w:pPr>
            <w:r w:rsidRPr="00F95888">
              <w:rPr>
                <w:b/>
              </w:rPr>
              <w:t>DĖL JURBARKO RAJONO SAVIVALDYBĖS ADMINISTRACIJOS ŠVIETIMO, KULTŪROS IR SPORTO SKYRIAUS BEI KITŲ ĮSTAIGŲ 202</w:t>
            </w:r>
            <w:r w:rsidR="00A57C77">
              <w:rPr>
                <w:b/>
              </w:rPr>
              <w:t>6</w:t>
            </w:r>
            <w:r w:rsidRPr="00F95888">
              <w:rPr>
                <w:b/>
              </w:rPr>
              <w:t xml:space="preserve"> METŲ </w:t>
            </w:r>
            <w:r w:rsidR="005D0BE4">
              <w:rPr>
                <w:b/>
              </w:rPr>
              <w:t>BALANDŽIO</w:t>
            </w:r>
            <w:r w:rsidR="00F37F6E" w:rsidRPr="00F95888">
              <w:rPr>
                <w:b/>
              </w:rPr>
              <w:t xml:space="preserve"> </w:t>
            </w:r>
            <w:r w:rsidRPr="00F95888">
              <w:rPr>
                <w:b/>
              </w:rPr>
              <w:t>MĖNESIO VEIKLOS PLANO PATVIRTINIMO</w:t>
            </w:r>
          </w:p>
          <w:p w14:paraId="2B42879D" w14:textId="36914CDD" w:rsidR="005A2BDA" w:rsidRPr="00F95888" w:rsidRDefault="005A2BDA" w:rsidP="00A10748">
            <w:pPr>
              <w:pStyle w:val="Antrats"/>
              <w:tabs>
                <w:tab w:val="clear" w:pos="4153"/>
                <w:tab w:val="clear" w:pos="8306"/>
              </w:tabs>
              <w:jc w:val="center"/>
              <w:rPr>
                <w:b/>
                <w:caps/>
              </w:rPr>
            </w:pPr>
          </w:p>
        </w:tc>
      </w:tr>
      <w:tr w:rsidR="00D456A6" w:rsidRPr="00F95888" w14:paraId="4B30E0FD" w14:textId="77777777" w:rsidTr="00007A27">
        <w:trPr>
          <w:cantSplit/>
        </w:trPr>
        <w:tc>
          <w:tcPr>
            <w:tcW w:w="9654" w:type="dxa"/>
            <w:tcBorders>
              <w:top w:val="nil"/>
              <w:left w:val="nil"/>
              <w:bottom w:val="nil"/>
              <w:right w:val="nil"/>
            </w:tcBorders>
          </w:tcPr>
          <w:p w14:paraId="2822695D" w14:textId="77777777" w:rsidR="00D456A6" w:rsidRPr="00F95888" w:rsidRDefault="00D456A6" w:rsidP="00A10748">
            <w:pPr>
              <w:pStyle w:val="Antrats"/>
              <w:tabs>
                <w:tab w:val="clear" w:pos="4153"/>
                <w:tab w:val="clear" w:pos="8306"/>
              </w:tabs>
              <w:jc w:val="center"/>
              <w:rPr>
                <w:b/>
                <w:caps/>
              </w:rPr>
            </w:pPr>
          </w:p>
        </w:tc>
      </w:tr>
      <w:tr w:rsidR="00D456A6" w:rsidRPr="00F95888" w14:paraId="42BCC066" w14:textId="77777777" w:rsidTr="00007A27">
        <w:trPr>
          <w:cantSplit/>
        </w:trPr>
        <w:tc>
          <w:tcPr>
            <w:tcW w:w="9654" w:type="dxa"/>
            <w:tcBorders>
              <w:top w:val="nil"/>
              <w:left w:val="nil"/>
              <w:bottom w:val="nil"/>
              <w:right w:val="nil"/>
            </w:tcBorders>
          </w:tcPr>
          <w:p w14:paraId="2D341956" w14:textId="68BF0BE7" w:rsidR="00D456A6" w:rsidRPr="00F95888" w:rsidRDefault="00F37F6E" w:rsidP="00A10748">
            <w:pPr>
              <w:pStyle w:val="Antrats"/>
              <w:tabs>
                <w:tab w:val="clear" w:pos="4153"/>
                <w:tab w:val="clear" w:pos="8306"/>
              </w:tabs>
              <w:jc w:val="center"/>
              <w:rPr>
                <w:b/>
                <w:caps/>
              </w:rPr>
            </w:pPr>
            <w:r w:rsidRPr="00F95888">
              <w:t>202</w:t>
            </w:r>
            <w:r w:rsidR="00066C3F">
              <w:t>6</w:t>
            </w:r>
            <w:r w:rsidR="007A1DAB">
              <w:t xml:space="preserve"> m. </w:t>
            </w:r>
            <w:r w:rsidR="00B23A60">
              <w:t>kovo</w:t>
            </w:r>
            <w:r w:rsidR="00066C3F">
              <w:t xml:space="preserve">    </w:t>
            </w:r>
            <w:r w:rsidR="007A1DAB">
              <w:t xml:space="preserve"> d.</w:t>
            </w:r>
            <w:r w:rsidR="00EF21C4" w:rsidRPr="00F95888">
              <w:t xml:space="preserve"> </w:t>
            </w:r>
            <w:r w:rsidR="00D456A6" w:rsidRPr="00F95888">
              <w:t xml:space="preserve">Nr. </w:t>
            </w:r>
            <w:r w:rsidR="000A6B87" w:rsidRPr="00F95888">
              <w:t>ŠS6-</w:t>
            </w:r>
          </w:p>
        </w:tc>
      </w:tr>
      <w:tr w:rsidR="00D456A6" w:rsidRPr="00F95888" w14:paraId="20F0622B" w14:textId="77777777" w:rsidTr="00007A27">
        <w:trPr>
          <w:cantSplit/>
        </w:trPr>
        <w:tc>
          <w:tcPr>
            <w:tcW w:w="9654" w:type="dxa"/>
            <w:tcBorders>
              <w:top w:val="nil"/>
              <w:left w:val="nil"/>
              <w:bottom w:val="nil"/>
              <w:right w:val="nil"/>
            </w:tcBorders>
          </w:tcPr>
          <w:p w14:paraId="5E2DDFD2" w14:textId="77777777" w:rsidR="00D456A6" w:rsidRPr="00F95888" w:rsidRDefault="00D456A6" w:rsidP="00A10748">
            <w:pPr>
              <w:jc w:val="center"/>
            </w:pPr>
            <w:r w:rsidRPr="00F95888">
              <w:t>Jurbarkas</w:t>
            </w:r>
          </w:p>
        </w:tc>
      </w:tr>
    </w:tbl>
    <w:p w14:paraId="40F2CE28" w14:textId="77777777" w:rsidR="00C11E71" w:rsidRPr="00F95888" w:rsidRDefault="00C11E71" w:rsidP="00A10748"/>
    <w:p w14:paraId="3DDBB9C3" w14:textId="77777777" w:rsidR="00C11E71" w:rsidRPr="00F95888" w:rsidRDefault="00C11E71" w:rsidP="00A10748"/>
    <w:p w14:paraId="31723087" w14:textId="77777777" w:rsidR="00C11E71" w:rsidRPr="00F95888" w:rsidRDefault="00C11E71" w:rsidP="00A10748">
      <w:pPr>
        <w:jc w:val="both"/>
      </w:pPr>
    </w:p>
    <w:p w14:paraId="04BC77D9" w14:textId="77777777" w:rsidR="002F5523" w:rsidRPr="00F95888" w:rsidRDefault="002F5523" w:rsidP="00A10748">
      <w:pPr>
        <w:ind w:firstLine="720"/>
        <w:jc w:val="both"/>
        <w:rPr>
          <w:szCs w:val="24"/>
        </w:rPr>
      </w:pPr>
      <w:r w:rsidRPr="00F95888">
        <w:rPr>
          <w:szCs w:val="24"/>
        </w:rPr>
        <w:t>Vadovaudamasi Jurbarko rajono savivaldybės administracijos Švietimo, kultūros ir sporto skyriaus nuostatų, patvirtintų Jurbarko rajono savivaldybės administracijos direktoriaus 2022 m. lapkričio 3 d. įsakymu Nr. O1-1343 „Dėl Jurbarko rajono savivaldybės administracijos Švietimo, kultūros ir sporto skyriaus nuostatų patvirtinimo“, 20.9 papunkčiu ir 26 punktu,</w:t>
      </w:r>
    </w:p>
    <w:p w14:paraId="4D4E7A47" w14:textId="0836F61E" w:rsidR="002F5523" w:rsidRDefault="002F5523" w:rsidP="00A10748">
      <w:pPr>
        <w:jc w:val="both"/>
        <w:rPr>
          <w:szCs w:val="24"/>
        </w:rPr>
      </w:pPr>
      <w:r w:rsidRPr="00F95888">
        <w:rPr>
          <w:szCs w:val="24"/>
        </w:rPr>
        <w:tab/>
      </w:r>
      <w:r w:rsidRPr="00F95888">
        <w:rPr>
          <w:spacing w:val="100"/>
          <w:szCs w:val="24"/>
        </w:rPr>
        <w:t xml:space="preserve">tvirtinu </w:t>
      </w:r>
      <w:r w:rsidRPr="00F95888">
        <w:rPr>
          <w:szCs w:val="24"/>
        </w:rPr>
        <w:t>Jurbarko rajono savivaldybės administracijos Švietimo, kultūros ir sporto skyriaus bei kitų įstaigų 202</w:t>
      </w:r>
      <w:r w:rsidR="00643358">
        <w:rPr>
          <w:szCs w:val="24"/>
        </w:rPr>
        <w:t>6</w:t>
      </w:r>
      <w:r w:rsidRPr="00F95888">
        <w:rPr>
          <w:szCs w:val="24"/>
        </w:rPr>
        <w:t xml:space="preserve"> metų </w:t>
      </w:r>
      <w:r w:rsidR="00BE1805">
        <w:rPr>
          <w:szCs w:val="24"/>
        </w:rPr>
        <w:t>balandžio</w:t>
      </w:r>
      <w:r w:rsidRPr="00F95888">
        <w:rPr>
          <w:szCs w:val="24"/>
        </w:rPr>
        <w:t xml:space="preserve"> mėnesio veiklos planą (pridedama).</w:t>
      </w:r>
    </w:p>
    <w:p w14:paraId="47E0C589" w14:textId="77777777" w:rsidR="005132BE" w:rsidRDefault="005132BE" w:rsidP="005132BE">
      <w:pPr>
        <w:ind w:firstLine="720"/>
        <w:jc w:val="both"/>
        <w:rPr>
          <w:szCs w:val="24"/>
        </w:rPr>
      </w:pPr>
      <w:r>
        <w:rPr>
          <w:szCs w:val="24"/>
        </w:rPr>
        <w:t>Šis įsakymas gali būti skundžiamas Lietuvos Respublikos administracinių bylų teisenos įstatymo nustatyta tvarka.</w:t>
      </w:r>
    </w:p>
    <w:p w14:paraId="25D3C2B1" w14:textId="77777777" w:rsidR="005132BE" w:rsidRPr="00F95888" w:rsidRDefault="005132BE" w:rsidP="00A10748">
      <w:pPr>
        <w:jc w:val="both"/>
      </w:pPr>
    </w:p>
    <w:p w14:paraId="56B5C358" w14:textId="77777777" w:rsidR="00C11E71" w:rsidRPr="00F95888" w:rsidRDefault="00C11E71" w:rsidP="00A10748">
      <w:pPr>
        <w:jc w:val="both"/>
      </w:pPr>
    </w:p>
    <w:p w14:paraId="1613E0BC" w14:textId="77777777" w:rsidR="00C11E71" w:rsidRPr="00F95888" w:rsidRDefault="00C11E71" w:rsidP="00A10748">
      <w:pPr>
        <w:jc w:val="both"/>
      </w:pPr>
    </w:p>
    <w:p w14:paraId="13A15701" w14:textId="77777777" w:rsidR="00C11E71" w:rsidRPr="00F95888" w:rsidRDefault="00C11E71" w:rsidP="00A10748">
      <w:pPr>
        <w:jc w:val="both"/>
      </w:pPr>
    </w:p>
    <w:p w14:paraId="2F937883" w14:textId="77777777" w:rsidR="00C11E71" w:rsidRPr="00F95888" w:rsidRDefault="00C11E71" w:rsidP="00A10748">
      <w:pPr>
        <w:jc w:val="both"/>
      </w:pPr>
    </w:p>
    <w:tbl>
      <w:tblPr>
        <w:tblW w:w="0" w:type="auto"/>
        <w:tblInd w:w="108" w:type="dxa"/>
        <w:tblLook w:val="0000" w:firstRow="0" w:lastRow="0" w:firstColumn="0" w:lastColumn="0" w:noHBand="0" w:noVBand="0"/>
      </w:tblPr>
      <w:tblGrid>
        <w:gridCol w:w="4410"/>
        <w:gridCol w:w="4410"/>
      </w:tblGrid>
      <w:tr w:rsidR="00C11E71" w:rsidRPr="00F95888" w14:paraId="7A26D5BB" w14:textId="77777777">
        <w:trPr>
          <w:trHeight w:val="180"/>
        </w:trPr>
        <w:tc>
          <w:tcPr>
            <w:tcW w:w="4410" w:type="dxa"/>
          </w:tcPr>
          <w:p w14:paraId="47830771" w14:textId="1D174509" w:rsidR="00C11E71" w:rsidRPr="00F95888" w:rsidRDefault="005A2BDA" w:rsidP="00A10748">
            <w:r w:rsidRPr="00F95888">
              <w:t>Vedėja</w:t>
            </w:r>
          </w:p>
        </w:tc>
        <w:tc>
          <w:tcPr>
            <w:tcW w:w="4410" w:type="dxa"/>
          </w:tcPr>
          <w:p w14:paraId="08C14954" w14:textId="769C8A08" w:rsidR="00C11E71" w:rsidRPr="00F95888" w:rsidRDefault="005A2BDA" w:rsidP="00A10748">
            <w:pPr>
              <w:jc w:val="right"/>
            </w:pPr>
            <w:r w:rsidRPr="00F95888">
              <w:t>Aušra Baliukynaitė</w:t>
            </w:r>
          </w:p>
        </w:tc>
      </w:tr>
    </w:tbl>
    <w:p w14:paraId="3EE26C4E" w14:textId="20C01E1F" w:rsidR="00C11E71" w:rsidRPr="00F95888" w:rsidRDefault="00C11E71" w:rsidP="00A10748">
      <w:pPr>
        <w:jc w:val="both"/>
      </w:pPr>
    </w:p>
    <w:p w14:paraId="0F61D277" w14:textId="77777777" w:rsidR="00C11E71" w:rsidRPr="00F95888" w:rsidRDefault="00C11E71" w:rsidP="00A10748"/>
    <w:p w14:paraId="36D3E8D0" w14:textId="77777777" w:rsidR="00C11E71" w:rsidRPr="00F95888" w:rsidRDefault="00C11E71" w:rsidP="00A10748"/>
    <w:p w14:paraId="7A973545" w14:textId="77777777" w:rsidR="00C11E71" w:rsidRPr="00F95888" w:rsidRDefault="00C11E71" w:rsidP="00A10748"/>
    <w:p w14:paraId="15E3A3BC" w14:textId="77777777" w:rsidR="00C11E71" w:rsidRPr="00F95888" w:rsidRDefault="00C11E71" w:rsidP="00A10748"/>
    <w:p w14:paraId="590D2CF3" w14:textId="77777777" w:rsidR="00C11E71" w:rsidRPr="00F95888" w:rsidRDefault="00C11E71" w:rsidP="00A10748"/>
    <w:p w14:paraId="69825552" w14:textId="77777777" w:rsidR="00C11E71" w:rsidRPr="00F95888" w:rsidRDefault="00C11E71" w:rsidP="00A10748"/>
    <w:p w14:paraId="0DE69593" w14:textId="77777777" w:rsidR="00C11E71" w:rsidRPr="00F95888" w:rsidRDefault="00C11E71" w:rsidP="00A10748"/>
    <w:p w14:paraId="6204CE9D" w14:textId="77777777" w:rsidR="00C11E71" w:rsidRPr="00F95888" w:rsidRDefault="00C11E71" w:rsidP="00A10748"/>
    <w:p w14:paraId="6D774F4C" w14:textId="77777777" w:rsidR="00C11E71" w:rsidRPr="00F95888" w:rsidRDefault="00C11E71" w:rsidP="00A10748"/>
    <w:p w14:paraId="152A16E4" w14:textId="77777777" w:rsidR="00C11E71" w:rsidRPr="00F95888" w:rsidRDefault="00C11E71" w:rsidP="00A10748"/>
    <w:p w14:paraId="0ABCDB1C" w14:textId="77777777" w:rsidR="00C11E71" w:rsidRPr="00F95888" w:rsidRDefault="00C11E71" w:rsidP="00A10748"/>
    <w:p w14:paraId="0A2E7015" w14:textId="77777777" w:rsidR="00C11E71" w:rsidRPr="00F95888" w:rsidRDefault="00C11E71" w:rsidP="00A10748"/>
    <w:p w14:paraId="328E7DDE" w14:textId="77777777" w:rsidR="00C11E71" w:rsidRPr="00F95888" w:rsidRDefault="00C11E71" w:rsidP="00A10748"/>
    <w:p w14:paraId="77DA1678" w14:textId="77777777" w:rsidR="00C11E71" w:rsidRPr="00F95888" w:rsidRDefault="00E60B8A" w:rsidP="00A10748">
      <w:r w:rsidRPr="00F95888">
        <w:t>Parengė</w:t>
      </w:r>
    </w:p>
    <w:p w14:paraId="1C7E3EB4" w14:textId="0FF1C4AE" w:rsidR="005A2BDA" w:rsidRPr="00F95888" w:rsidRDefault="00AB23E4" w:rsidP="00A10748">
      <w:r>
        <w:t>Daiva Jokimienė</w:t>
      </w:r>
    </w:p>
    <w:p w14:paraId="167DE98B" w14:textId="48237BDB" w:rsidR="00C11E71" w:rsidRPr="00F95888" w:rsidRDefault="005A2BDA" w:rsidP="00A10748">
      <w:r w:rsidRPr="00F95888">
        <w:t>202</w:t>
      </w:r>
      <w:r w:rsidR="00066C3F">
        <w:t>6</w:t>
      </w:r>
      <w:r w:rsidRPr="00F95888">
        <w:t>-</w:t>
      </w:r>
      <w:r w:rsidR="00066C3F">
        <w:t>0</w:t>
      </w:r>
      <w:r w:rsidR="00B23A60">
        <w:t>3-</w:t>
      </w:r>
    </w:p>
    <w:tbl>
      <w:tblPr>
        <w:tblW w:w="9654" w:type="dxa"/>
        <w:tblLayout w:type="fixed"/>
        <w:tblLook w:val="0000" w:firstRow="0" w:lastRow="0" w:firstColumn="0" w:lastColumn="0" w:noHBand="0" w:noVBand="0"/>
      </w:tblPr>
      <w:tblGrid>
        <w:gridCol w:w="9654"/>
      </w:tblGrid>
      <w:tr w:rsidR="002F5523" w:rsidRPr="00F95888" w14:paraId="688F987E" w14:textId="77777777" w:rsidTr="00007A27">
        <w:tc>
          <w:tcPr>
            <w:tcW w:w="9654" w:type="dxa"/>
            <w:vAlign w:val="center"/>
          </w:tcPr>
          <w:p w14:paraId="05286ABB" w14:textId="77777777" w:rsidR="002B3301" w:rsidRPr="00F95888" w:rsidRDefault="002B3301" w:rsidP="00A10748">
            <w:pPr>
              <w:pStyle w:val="Antrats"/>
              <w:tabs>
                <w:tab w:val="clear" w:pos="4153"/>
                <w:tab w:val="clear" w:pos="8306"/>
              </w:tabs>
              <w:ind w:firstLine="4678"/>
              <w:rPr>
                <w:szCs w:val="24"/>
              </w:rPr>
            </w:pPr>
          </w:p>
          <w:p w14:paraId="7A933D81" w14:textId="77777777" w:rsidR="002B3301" w:rsidRPr="00F95888" w:rsidRDefault="002B3301" w:rsidP="00A10748">
            <w:pPr>
              <w:pStyle w:val="Antrats"/>
              <w:tabs>
                <w:tab w:val="clear" w:pos="4153"/>
                <w:tab w:val="clear" w:pos="8306"/>
              </w:tabs>
              <w:ind w:firstLine="4678"/>
              <w:rPr>
                <w:szCs w:val="24"/>
              </w:rPr>
            </w:pPr>
          </w:p>
          <w:p w14:paraId="16442817" w14:textId="77777777" w:rsidR="002B3301" w:rsidRPr="00F95888" w:rsidRDefault="002B3301" w:rsidP="00A10748">
            <w:pPr>
              <w:pStyle w:val="Antrats"/>
              <w:tabs>
                <w:tab w:val="clear" w:pos="4153"/>
                <w:tab w:val="clear" w:pos="8306"/>
              </w:tabs>
              <w:ind w:firstLine="4678"/>
              <w:rPr>
                <w:szCs w:val="24"/>
              </w:rPr>
            </w:pPr>
          </w:p>
          <w:p w14:paraId="777542C6" w14:textId="77777777" w:rsidR="002F5523" w:rsidRPr="00F95888" w:rsidRDefault="002F5523" w:rsidP="00A10748">
            <w:pPr>
              <w:pStyle w:val="Antrats"/>
              <w:tabs>
                <w:tab w:val="clear" w:pos="4153"/>
                <w:tab w:val="clear" w:pos="8306"/>
              </w:tabs>
              <w:ind w:firstLine="4678"/>
              <w:rPr>
                <w:szCs w:val="24"/>
              </w:rPr>
            </w:pPr>
            <w:r w:rsidRPr="00F95888">
              <w:rPr>
                <w:szCs w:val="24"/>
              </w:rPr>
              <w:t>PATVIRTINTA</w:t>
            </w:r>
          </w:p>
        </w:tc>
      </w:tr>
      <w:tr w:rsidR="002F5523" w:rsidRPr="00F95888" w14:paraId="3396AF57" w14:textId="77777777" w:rsidTr="00007A27">
        <w:tc>
          <w:tcPr>
            <w:tcW w:w="9654" w:type="dxa"/>
            <w:vAlign w:val="center"/>
          </w:tcPr>
          <w:p w14:paraId="67DA0FA2" w14:textId="77777777" w:rsidR="002F5523" w:rsidRPr="00F95888" w:rsidRDefault="002F5523" w:rsidP="00A10748">
            <w:pPr>
              <w:pStyle w:val="Antrats"/>
              <w:tabs>
                <w:tab w:val="clear" w:pos="4153"/>
                <w:tab w:val="clear" w:pos="8306"/>
              </w:tabs>
              <w:ind w:firstLine="4678"/>
              <w:rPr>
                <w:szCs w:val="24"/>
              </w:rPr>
            </w:pPr>
            <w:r w:rsidRPr="00F95888">
              <w:rPr>
                <w:szCs w:val="24"/>
              </w:rPr>
              <w:lastRenderedPageBreak/>
              <w:t>Jurbarko rajono savivaldybės administracijos</w:t>
            </w:r>
          </w:p>
        </w:tc>
      </w:tr>
      <w:tr w:rsidR="002F5523" w:rsidRPr="00F95888" w14:paraId="1BA5D181" w14:textId="77777777" w:rsidTr="00007A27">
        <w:tc>
          <w:tcPr>
            <w:tcW w:w="9654" w:type="dxa"/>
            <w:vAlign w:val="center"/>
          </w:tcPr>
          <w:p w14:paraId="36D16F41" w14:textId="77777777" w:rsidR="002F5523" w:rsidRPr="00F95888" w:rsidRDefault="002F5523" w:rsidP="00A10748">
            <w:pPr>
              <w:pStyle w:val="Antrats"/>
              <w:tabs>
                <w:tab w:val="clear" w:pos="4153"/>
                <w:tab w:val="clear" w:pos="8306"/>
              </w:tabs>
              <w:ind w:firstLine="4678"/>
              <w:rPr>
                <w:szCs w:val="24"/>
              </w:rPr>
            </w:pPr>
            <w:r w:rsidRPr="00F95888">
              <w:rPr>
                <w:szCs w:val="24"/>
              </w:rPr>
              <w:t>Švietimo, kultūros ir sporto skyriaus vedėjo</w:t>
            </w:r>
          </w:p>
        </w:tc>
      </w:tr>
      <w:tr w:rsidR="002F5523" w:rsidRPr="00F95888" w14:paraId="4825885C" w14:textId="77777777" w:rsidTr="00007A27">
        <w:tc>
          <w:tcPr>
            <w:tcW w:w="9654" w:type="dxa"/>
          </w:tcPr>
          <w:p w14:paraId="436300E1" w14:textId="7907855F" w:rsidR="002F5523" w:rsidRPr="00F95888" w:rsidRDefault="005A2BDA" w:rsidP="00A10748">
            <w:pPr>
              <w:pStyle w:val="Antrats"/>
              <w:tabs>
                <w:tab w:val="clear" w:pos="4153"/>
                <w:tab w:val="clear" w:pos="8306"/>
              </w:tabs>
              <w:ind w:firstLine="4678"/>
              <w:rPr>
                <w:b/>
                <w:caps/>
                <w:szCs w:val="24"/>
              </w:rPr>
            </w:pPr>
            <w:r w:rsidRPr="00F95888">
              <w:t>202</w:t>
            </w:r>
            <w:r w:rsidR="00262F35">
              <w:t>6</w:t>
            </w:r>
            <w:r w:rsidR="00AB23E4">
              <w:t xml:space="preserve"> m. </w:t>
            </w:r>
            <w:r w:rsidR="00C7799E">
              <w:t>balandžio</w:t>
            </w:r>
            <w:r w:rsidR="00262F35">
              <w:t xml:space="preserve">   </w:t>
            </w:r>
            <w:r w:rsidR="00F37F6E" w:rsidRPr="00F95888">
              <w:t xml:space="preserve"> </w:t>
            </w:r>
            <w:r w:rsidR="00487B7F" w:rsidRPr="00F95888">
              <w:t>d.</w:t>
            </w:r>
            <w:r w:rsidR="002F5523" w:rsidRPr="00F95888">
              <w:t xml:space="preserve"> įsakymu Nr.</w:t>
            </w:r>
            <w:r w:rsidR="001D7D56" w:rsidRPr="00F95888">
              <w:t xml:space="preserve"> ŠS6-</w:t>
            </w:r>
          </w:p>
        </w:tc>
      </w:tr>
    </w:tbl>
    <w:p w14:paraId="62ED1C58" w14:textId="77777777" w:rsidR="002F5523" w:rsidRPr="00F95888" w:rsidRDefault="002F5523" w:rsidP="00A10748">
      <w:pPr>
        <w:pStyle w:val="Antrats"/>
        <w:tabs>
          <w:tab w:val="clear" w:pos="4153"/>
          <w:tab w:val="clear" w:pos="8306"/>
        </w:tabs>
      </w:pPr>
    </w:p>
    <w:p w14:paraId="3D653D87" w14:textId="77777777" w:rsidR="002F5523" w:rsidRPr="00F95888" w:rsidRDefault="002F5523" w:rsidP="00A10748">
      <w:pPr>
        <w:suppressAutoHyphens/>
        <w:jc w:val="center"/>
        <w:rPr>
          <w:b/>
          <w:szCs w:val="24"/>
          <w:lang w:eastAsia="ar-SA"/>
        </w:rPr>
      </w:pPr>
      <w:r w:rsidRPr="00F95888">
        <w:rPr>
          <w:b/>
          <w:szCs w:val="24"/>
          <w:lang w:eastAsia="ar-SA"/>
        </w:rPr>
        <w:t xml:space="preserve">Jurbarko rajono savivaldybės administracijos </w:t>
      </w:r>
    </w:p>
    <w:p w14:paraId="6FF62A8C" w14:textId="77777777" w:rsidR="002F5523" w:rsidRPr="00F95888" w:rsidRDefault="002F5523" w:rsidP="00A10748">
      <w:pPr>
        <w:suppressAutoHyphens/>
        <w:jc w:val="center"/>
        <w:rPr>
          <w:b/>
          <w:szCs w:val="24"/>
          <w:lang w:eastAsia="ar-SA"/>
        </w:rPr>
      </w:pPr>
      <w:r w:rsidRPr="00F95888">
        <w:rPr>
          <w:b/>
          <w:szCs w:val="24"/>
          <w:lang w:eastAsia="ar-SA"/>
        </w:rPr>
        <w:t xml:space="preserve">Švietimo, kultūros ir sporto skyriaus bei kitų įstaigų </w:t>
      </w:r>
    </w:p>
    <w:p w14:paraId="51CB3A24" w14:textId="2E6A4E2F" w:rsidR="002F5523" w:rsidRPr="00F95888" w:rsidRDefault="002F5523" w:rsidP="00A10748">
      <w:pPr>
        <w:pStyle w:val="Antrats"/>
        <w:tabs>
          <w:tab w:val="clear" w:pos="4153"/>
          <w:tab w:val="clear" w:pos="8306"/>
        </w:tabs>
        <w:jc w:val="center"/>
        <w:rPr>
          <w:b/>
          <w:szCs w:val="24"/>
          <w:lang w:eastAsia="ar-SA"/>
        </w:rPr>
      </w:pPr>
      <w:r w:rsidRPr="00F95888">
        <w:rPr>
          <w:b/>
          <w:szCs w:val="24"/>
          <w:lang w:eastAsia="ar-SA"/>
        </w:rPr>
        <w:t>202</w:t>
      </w:r>
      <w:r w:rsidR="00643358">
        <w:rPr>
          <w:b/>
          <w:szCs w:val="24"/>
          <w:lang w:eastAsia="ar-SA"/>
        </w:rPr>
        <w:t>6</w:t>
      </w:r>
      <w:r w:rsidRPr="00F95888">
        <w:rPr>
          <w:b/>
          <w:szCs w:val="24"/>
          <w:lang w:eastAsia="ar-SA"/>
        </w:rPr>
        <w:t xml:space="preserve"> metų </w:t>
      </w:r>
      <w:r w:rsidR="009E626E">
        <w:rPr>
          <w:b/>
          <w:szCs w:val="24"/>
          <w:lang w:eastAsia="ar-SA"/>
        </w:rPr>
        <w:t>balandžio</w:t>
      </w:r>
      <w:r w:rsidRPr="00F95888">
        <w:rPr>
          <w:b/>
          <w:szCs w:val="24"/>
          <w:lang w:eastAsia="ar-SA"/>
        </w:rPr>
        <w:t xml:space="preserve"> mėnesio veiklos planas</w:t>
      </w:r>
    </w:p>
    <w:p w14:paraId="7C824586" w14:textId="77777777" w:rsidR="002F5523" w:rsidRPr="00F95888" w:rsidRDefault="002F5523" w:rsidP="00A10748">
      <w:pPr>
        <w:pStyle w:val="Antrats"/>
        <w:tabs>
          <w:tab w:val="clear" w:pos="4153"/>
          <w:tab w:val="clear" w:pos="8306"/>
        </w:tabs>
        <w:jc w:val="center"/>
        <w:rPr>
          <w:b/>
          <w:szCs w:val="24"/>
          <w:lang w:eastAsia="ar-SA"/>
        </w:rPr>
      </w:pPr>
    </w:p>
    <w:p w14:paraId="2CB22CB4" w14:textId="77777777" w:rsidR="002F5523" w:rsidRPr="00F95888" w:rsidRDefault="002F5523" w:rsidP="00A10748">
      <w:pPr>
        <w:suppressAutoHyphens/>
        <w:rPr>
          <w:b/>
          <w:szCs w:val="24"/>
          <w:lang w:eastAsia="ar-SA"/>
        </w:rPr>
      </w:pPr>
      <w:r w:rsidRPr="00F95888">
        <w:rPr>
          <w:b/>
          <w:szCs w:val="24"/>
          <w:lang w:eastAsia="ar-SA"/>
        </w:rPr>
        <w:t>1. Posėdžiai, pasitarimai ir kiti vadybiniai, metodiniai bei kvalifikacijos tobulinimo renginiai.</w:t>
      </w:r>
    </w:p>
    <w:tbl>
      <w:tblPr>
        <w:tblStyle w:val="Lentelstinklelis"/>
        <w:tblW w:w="9638" w:type="dxa"/>
        <w:tblLook w:val="04A0" w:firstRow="1" w:lastRow="0" w:firstColumn="1" w:lastColumn="0" w:noHBand="0" w:noVBand="1"/>
      </w:tblPr>
      <w:tblGrid>
        <w:gridCol w:w="1134"/>
        <w:gridCol w:w="3827"/>
        <w:gridCol w:w="2268"/>
        <w:gridCol w:w="2409"/>
      </w:tblGrid>
      <w:tr w:rsidR="008017B6" w:rsidRPr="008017B6" w14:paraId="636D85BF" w14:textId="77777777" w:rsidTr="00647373">
        <w:trPr>
          <w:trHeight w:val="315"/>
        </w:trPr>
        <w:tc>
          <w:tcPr>
            <w:tcW w:w="1134" w:type="dxa"/>
            <w:hideMark/>
          </w:tcPr>
          <w:p w14:paraId="68112729" w14:textId="77777777" w:rsidR="008017B6" w:rsidRPr="008017B6" w:rsidRDefault="008017B6" w:rsidP="008017B6">
            <w:pPr>
              <w:pStyle w:val="Antrats"/>
              <w:jc w:val="center"/>
              <w:rPr>
                <w:b/>
                <w:bCs/>
                <w:szCs w:val="24"/>
                <w:lang w:eastAsia="ar-SA"/>
              </w:rPr>
            </w:pPr>
            <w:r w:rsidRPr="008017B6">
              <w:rPr>
                <w:b/>
                <w:bCs/>
                <w:szCs w:val="24"/>
                <w:lang w:eastAsia="ar-SA"/>
              </w:rPr>
              <w:t>Data</w:t>
            </w:r>
          </w:p>
        </w:tc>
        <w:tc>
          <w:tcPr>
            <w:tcW w:w="3827" w:type="dxa"/>
            <w:hideMark/>
          </w:tcPr>
          <w:p w14:paraId="751844EE" w14:textId="77777777" w:rsidR="008017B6" w:rsidRPr="008017B6" w:rsidRDefault="008017B6" w:rsidP="008017B6">
            <w:pPr>
              <w:pStyle w:val="Antrats"/>
              <w:jc w:val="center"/>
              <w:rPr>
                <w:b/>
                <w:bCs/>
                <w:szCs w:val="24"/>
                <w:lang w:eastAsia="ar-SA"/>
              </w:rPr>
            </w:pPr>
            <w:r w:rsidRPr="008017B6">
              <w:rPr>
                <w:b/>
                <w:bCs/>
                <w:szCs w:val="24"/>
                <w:lang w:eastAsia="ar-SA"/>
              </w:rPr>
              <w:t>Renginio pavadinimas ir temos</w:t>
            </w:r>
          </w:p>
        </w:tc>
        <w:tc>
          <w:tcPr>
            <w:tcW w:w="2268" w:type="dxa"/>
            <w:hideMark/>
          </w:tcPr>
          <w:p w14:paraId="3F195406" w14:textId="77777777" w:rsidR="008017B6" w:rsidRPr="008017B6" w:rsidRDefault="008017B6" w:rsidP="008017B6">
            <w:pPr>
              <w:pStyle w:val="Antrats"/>
              <w:jc w:val="center"/>
              <w:rPr>
                <w:b/>
                <w:bCs/>
                <w:szCs w:val="24"/>
                <w:lang w:eastAsia="ar-SA"/>
              </w:rPr>
            </w:pPr>
            <w:r w:rsidRPr="008017B6">
              <w:rPr>
                <w:b/>
                <w:bCs/>
                <w:szCs w:val="24"/>
                <w:lang w:eastAsia="ar-SA"/>
              </w:rPr>
              <w:t>Laikas ir vieta</w:t>
            </w:r>
          </w:p>
        </w:tc>
        <w:tc>
          <w:tcPr>
            <w:tcW w:w="2409" w:type="dxa"/>
            <w:hideMark/>
          </w:tcPr>
          <w:p w14:paraId="49B943DE" w14:textId="77777777" w:rsidR="008017B6" w:rsidRPr="008017B6" w:rsidRDefault="008017B6" w:rsidP="008017B6">
            <w:pPr>
              <w:pStyle w:val="Antrats"/>
              <w:jc w:val="center"/>
              <w:rPr>
                <w:b/>
                <w:bCs/>
                <w:szCs w:val="24"/>
                <w:lang w:eastAsia="ar-SA"/>
              </w:rPr>
            </w:pPr>
            <w:r w:rsidRPr="008017B6">
              <w:rPr>
                <w:b/>
                <w:bCs/>
                <w:szCs w:val="24"/>
                <w:lang w:eastAsia="ar-SA"/>
              </w:rPr>
              <w:t>Organizatorius</w:t>
            </w:r>
          </w:p>
        </w:tc>
      </w:tr>
      <w:tr w:rsidR="00AD71C5" w:rsidRPr="008017B6" w14:paraId="0DE51CE4" w14:textId="77777777" w:rsidTr="009E242A">
        <w:trPr>
          <w:trHeight w:val="315"/>
        </w:trPr>
        <w:tc>
          <w:tcPr>
            <w:tcW w:w="1134" w:type="dxa"/>
          </w:tcPr>
          <w:p w14:paraId="655FCF3D" w14:textId="77777777" w:rsidR="00AD71C5" w:rsidRPr="00834B78" w:rsidRDefault="00AD71C5" w:rsidP="009E242A">
            <w:pPr>
              <w:pStyle w:val="Antrats"/>
              <w:jc w:val="center"/>
              <w:rPr>
                <w:szCs w:val="24"/>
                <w:lang w:eastAsia="ar-SA"/>
              </w:rPr>
            </w:pPr>
            <w:r w:rsidRPr="00834B78">
              <w:rPr>
                <w:szCs w:val="24"/>
                <w:lang w:eastAsia="ar-SA"/>
              </w:rPr>
              <w:t>3 d.</w:t>
            </w:r>
          </w:p>
        </w:tc>
        <w:tc>
          <w:tcPr>
            <w:tcW w:w="3827" w:type="dxa"/>
          </w:tcPr>
          <w:p w14:paraId="279E490E" w14:textId="77777777" w:rsidR="00AD71C5" w:rsidRDefault="00AD71C5" w:rsidP="009E242A">
            <w:pPr>
              <w:pStyle w:val="Antrats"/>
              <w:rPr>
                <w:szCs w:val="24"/>
                <w:lang w:eastAsia="ar-SA"/>
              </w:rPr>
            </w:pPr>
            <w:r>
              <w:rPr>
                <w:szCs w:val="24"/>
                <w:lang w:eastAsia="ar-SA"/>
              </w:rPr>
              <w:t>K</w:t>
            </w:r>
            <w:r w:rsidRPr="00834B78">
              <w:rPr>
                <w:szCs w:val="24"/>
                <w:lang w:eastAsia="ar-SA"/>
              </w:rPr>
              <w:t xml:space="preserve">onsultacija Jurbarko r. </w:t>
            </w:r>
            <w:r>
              <w:rPr>
                <w:szCs w:val="24"/>
                <w:lang w:eastAsia="ar-SA"/>
              </w:rPr>
              <w:t xml:space="preserve">sav. </w:t>
            </w:r>
            <w:r w:rsidRPr="00834B78">
              <w:rPr>
                <w:szCs w:val="24"/>
                <w:lang w:eastAsia="ar-SA"/>
              </w:rPr>
              <w:t>ugdymo įstaigų mokinių tėvų ir pedagogin</w:t>
            </w:r>
            <w:r>
              <w:rPr>
                <w:szCs w:val="24"/>
                <w:lang w:eastAsia="ar-SA"/>
              </w:rPr>
              <w:t>ėms</w:t>
            </w:r>
            <w:r w:rsidRPr="00834B78">
              <w:rPr>
                <w:szCs w:val="24"/>
                <w:lang w:eastAsia="ar-SA"/>
              </w:rPr>
              <w:t xml:space="preserve"> bendruomen</w:t>
            </w:r>
            <w:r>
              <w:rPr>
                <w:szCs w:val="24"/>
                <w:lang w:eastAsia="ar-SA"/>
              </w:rPr>
              <w:t>ėms</w:t>
            </w:r>
            <w:r w:rsidRPr="00834B78">
              <w:rPr>
                <w:szCs w:val="24"/>
                <w:lang w:eastAsia="ar-SA"/>
              </w:rPr>
              <w:t xml:space="preserve"> tema „Įtraukios švietimo praktikos – kas tai ir kodėl svarbu? – Įtraukiojo švietimo principai, jų taikymas ir reikšmė mokinių ugdymui, taip pat jų nauda mokyklų bendruomenėms“</w:t>
            </w:r>
            <w:r>
              <w:rPr>
                <w:szCs w:val="24"/>
                <w:lang w:eastAsia="ar-SA"/>
              </w:rPr>
              <w:t xml:space="preserve"> (Įtraukios bendruomenės kūrimas, TŪM 27 veikla)</w:t>
            </w:r>
          </w:p>
        </w:tc>
        <w:tc>
          <w:tcPr>
            <w:tcW w:w="2268" w:type="dxa"/>
          </w:tcPr>
          <w:p w14:paraId="7E655528" w14:textId="77777777" w:rsidR="00AD71C5" w:rsidRDefault="00AD71C5" w:rsidP="009E242A">
            <w:pPr>
              <w:pStyle w:val="Antrats"/>
              <w:jc w:val="center"/>
              <w:rPr>
                <w:szCs w:val="24"/>
                <w:lang w:eastAsia="ar-SA"/>
              </w:rPr>
            </w:pPr>
            <w:r w:rsidRPr="00834B78">
              <w:rPr>
                <w:szCs w:val="24"/>
                <w:lang w:eastAsia="ar-SA"/>
              </w:rPr>
              <w:t>1</w:t>
            </w:r>
            <w:r>
              <w:rPr>
                <w:szCs w:val="24"/>
                <w:lang w:eastAsia="ar-SA"/>
              </w:rPr>
              <w:t>3</w:t>
            </w:r>
            <w:r w:rsidRPr="00834B78">
              <w:rPr>
                <w:szCs w:val="24"/>
                <w:lang w:eastAsia="ar-SA"/>
              </w:rPr>
              <w:t xml:space="preserve"> val. </w:t>
            </w:r>
          </w:p>
          <w:p w14:paraId="1080CCC8" w14:textId="77777777" w:rsidR="00AD71C5" w:rsidRPr="00834B78" w:rsidRDefault="00AD71C5" w:rsidP="009E242A">
            <w:pPr>
              <w:pStyle w:val="Antrats"/>
              <w:jc w:val="center"/>
              <w:rPr>
                <w:szCs w:val="24"/>
                <w:lang w:eastAsia="ar-SA"/>
              </w:rPr>
            </w:pPr>
            <w:r w:rsidRPr="00834B78">
              <w:rPr>
                <w:szCs w:val="24"/>
                <w:lang w:eastAsia="ar-SA"/>
              </w:rPr>
              <w:t>Jurbarko „Ąžuoliuko</w:t>
            </w:r>
            <w:r>
              <w:rPr>
                <w:szCs w:val="24"/>
                <w:lang w:eastAsia="ar-SA"/>
              </w:rPr>
              <w:t>“</w:t>
            </w:r>
            <w:r w:rsidRPr="00834B78">
              <w:rPr>
                <w:szCs w:val="24"/>
                <w:lang w:eastAsia="ar-SA"/>
              </w:rPr>
              <w:t xml:space="preserve"> mokykla</w:t>
            </w:r>
          </w:p>
        </w:tc>
        <w:tc>
          <w:tcPr>
            <w:tcW w:w="2409" w:type="dxa"/>
          </w:tcPr>
          <w:p w14:paraId="383CC1D7" w14:textId="77777777" w:rsidR="00AD71C5" w:rsidRPr="00834B78" w:rsidRDefault="00AD71C5" w:rsidP="009E242A">
            <w:pPr>
              <w:pStyle w:val="Antrats"/>
              <w:rPr>
                <w:szCs w:val="24"/>
                <w:lang w:eastAsia="ar-SA"/>
              </w:rPr>
            </w:pPr>
            <w:r w:rsidRPr="00834B78">
              <w:rPr>
                <w:szCs w:val="24"/>
                <w:lang w:eastAsia="ar-SA"/>
              </w:rPr>
              <w:t>Jurbarko Vytauto Didžiojo pagrindinė mokykla</w:t>
            </w:r>
            <w:r>
              <w:rPr>
                <w:szCs w:val="24"/>
                <w:lang w:eastAsia="ar-SA"/>
              </w:rPr>
              <w:t>,</w:t>
            </w:r>
            <w:r w:rsidRPr="00834B78">
              <w:rPr>
                <w:szCs w:val="24"/>
                <w:lang w:eastAsia="ar-SA"/>
              </w:rPr>
              <w:t xml:space="preserve"> Jurbarko „Ąžuoliuko“ mokykla Lektorė E</w:t>
            </w:r>
            <w:r>
              <w:rPr>
                <w:szCs w:val="24"/>
                <w:lang w:eastAsia="ar-SA"/>
              </w:rPr>
              <w:t>. </w:t>
            </w:r>
            <w:r w:rsidRPr="00834B78">
              <w:rPr>
                <w:szCs w:val="24"/>
                <w:lang w:eastAsia="ar-SA"/>
              </w:rPr>
              <w:t>Kairelytė – Sauliūnienė</w:t>
            </w:r>
          </w:p>
        </w:tc>
      </w:tr>
      <w:tr w:rsidR="00726192" w:rsidRPr="008017B6" w14:paraId="046969B4" w14:textId="77777777" w:rsidTr="00AD71C5">
        <w:trPr>
          <w:trHeight w:val="315"/>
        </w:trPr>
        <w:tc>
          <w:tcPr>
            <w:tcW w:w="1134" w:type="dxa"/>
            <w:hideMark/>
          </w:tcPr>
          <w:p w14:paraId="01DEBA21" w14:textId="2097C0E5" w:rsidR="00726192" w:rsidRPr="009A4792" w:rsidRDefault="00AD71C5" w:rsidP="003C1467">
            <w:pPr>
              <w:pStyle w:val="Antrats"/>
              <w:jc w:val="center"/>
              <w:rPr>
                <w:szCs w:val="24"/>
                <w:lang w:eastAsia="ar-SA"/>
              </w:rPr>
            </w:pPr>
            <w:r>
              <w:rPr>
                <w:szCs w:val="24"/>
                <w:lang w:eastAsia="ar-SA"/>
              </w:rPr>
              <w:t>7</w:t>
            </w:r>
            <w:r w:rsidR="00726192" w:rsidRPr="009A4792">
              <w:rPr>
                <w:szCs w:val="24"/>
                <w:lang w:eastAsia="ar-SA"/>
              </w:rPr>
              <w:t xml:space="preserve"> d.</w:t>
            </w:r>
          </w:p>
        </w:tc>
        <w:tc>
          <w:tcPr>
            <w:tcW w:w="3827" w:type="dxa"/>
            <w:hideMark/>
          </w:tcPr>
          <w:p w14:paraId="58972EC5" w14:textId="77287A00" w:rsidR="00726192" w:rsidRPr="009A4792" w:rsidRDefault="00726192" w:rsidP="003C1467">
            <w:pPr>
              <w:pStyle w:val="Antrats"/>
              <w:rPr>
                <w:szCs w:val="24"/>
                <w:lang w:eastAsia="ar-SA"/>
              </w:rPr>
            </w:pPr>
            <w:r w:rsidRPr="009A4792">
              <w:rPr>
                <w:szCs w:val="24"/>
                <w:lang w:eastAsia="ar-SA"/>
              </w:rPr>
              <w:t xml:space="preserve">Kultūros </w:t>
            </w:r>
            <w:r w:rsidR="009A4792" w:rsidRPr="009A4792">
              <w:rPr>
                <w:szCs w:val="24"/>
                <w:lang w:eastAsia="ar-SA"/>
              </w:rPr>
              <w:t>centrų</w:t>
            </w:r>
            <w:r w:rsidRPr="009A4792">
              <w:rPr>
                <w:szCs w:val="24"/>
                <w:lang w:eastAsia="ar-SA"/>
              </w:rPr>
              <w:t xml:space="preserve"> vadovų pasitarimas</w:t>
            </w:r>
          </w:p>
        </w:tc>
        <w:tc>
          <w:tcPr>
            <w:tcW w:w="2268" w:type="dxa"/>
            <w:hideMark/>
          </w:tcPr>
          <w:p w14:paraId="098106C7" w14:textId="1C299C0B" w:rsidR="00726192" w:rsidRPr="009A4792" w:rsidRDefault="009A4792" w:rsidP="003C1467">
            <w:pPr>
              <w:pStyle w:val="Antrats"/>
              <w:jc w:val="center"/>
              <w:rPr>
                <w:szCs w:val="24"/>
                <w:lang w:eastAsia="ar-SA"/>
              </w:rPr>
            </w:pPr>
            <w:r>
              <w:rPr>
                <w:szCs w:val="24"/>
                <w:lang w:eastAsia="ar-SA"/>
              </w:rPr>
              <w:t>9 val.</w:t>
            </w:r>
          </w:p>
          <w:p w14:paraId="3AEA30E8" w14:textId="1CAEE20F" w:rsidR="009A4792" w:rsidRPr="009A4792" w:rsidRDefault="009A4792" w:rsidP="003C1467">
            <w:pPr>
              <w:pStyle w:val="Antrats"/>
              <w:jc w:val="center"/>
              <w:rPr>
                <w:szCs w:val="24"/>
                <w:lang w:eastAsia="ar-SA"/>
              </w:rPr>
            </w:pPr>
            <w:r w:rsidRPr="009A4792">
              <w:rPr>
                <w:szCs w:val="24"/>
                <w:lang w:eastAsia="ar-SA"/>
              </w:rPr>
              <w:t>Nuotoliniu būdu</w:t>
            </w:r>
          </w:p>
        </w:tc>
        <w:tc>
          <w:tcPr>
            <w:tcW w:w="2409" w:type="dxa"/>
            <w:hideMark/>
          </w:tcPr>
          <w:p w14:paraId="45630FFE" w14:textId="77777777" w:rsidR="00726192" w:rsidRPr="009A4792" w:rsidRDefault="00726192" w:rsidP="003C1467">
            <w:pPr>
              <w:pStyle w:val="Antrats"/>
              <w:rPr>
                <w:szCs w:val="24"/>
                <w:lang w:eastAsia="ar-SA"/>
              </w:rPr>
            </w:pPr>
            <w:r w:rsidRPr="009A4792">
              <w:rPr>
                <w:szCs w:val="24"/>
                <w:lang w:eastAsia="ar-SA"/>
              </w:rPr>
              <w:t>A. Baliukynaitė</w:t>
            </w:r>
            <w:r w:rsidRPr="009A4792">
              <w:rPr>
                <w:szCs w:val="24"/>
                <w:lang w:eastAsia="ar-SA"/>
              </w:rPr>
              <w:br/>
              <w:t>A. Bliundžiuvaitienė</w:t>
            </w:r>
          </w:p>
        </w:tc>
      </w:tr>
      <w:tr w:rsidR="00AD71C5" w:rsidRPr="008017B6" w14:paraId="63E442E5" w14:textId="77777777" w:rsidTr="00283276">
        <w:trPr>
          <w:trHeight w:val="315"/>
        </w:trPr>
        <w:tc>
          <w:tcPr>
            <w:tcW w:w="1134" w:type="dxa"/>
          </w:tcPr>
          <w:p w14:paraId="64712C20" w14:textId="77777777" w:rsidR="00AD71C5" w:rsidRPr="00AD71C5" w:rsidRDefault="00AD71C5" w:rsidP="00283276">
            <w:pPr>
              <w:pStyle w:val="Antrats"/>
              <w:jc w:val="center"/>
              <w:rPr>
                <w:szCs w:val="24"/>
                <w:lang w:eastAsia="ar-SA"/>
              </w:rPr>
            </w:pPr>
            <w:r w:rsidRPr="00AD71C5">
              <w:rPr>
                <w:szCs w:val="24"/>
                <w:lang w:eastAsia="ar-SA"/>
              </w:rPr>
              <w:t>16 d.</w:t>
            </w:r>
          </w:p>
        </w:tc>
        <w:tc>
          <w:tcPr>
            <w:tcW w:w="3827" w:type="dxa"/>
          </w:tcPr>
          <w:p w14:paraId="64B6BDA3" w14:textId="77777777" w:rsidR="00AD71C5" w:rsidRPr="00AD71C5" w:rsidRDefault="00AD71C5" w:rsidP="00283276">
            <w:pPr>
              <w:pStyle w:val="Antrats"/>
              <w:rPr>
                <w:szCs w:val="24"/>
                <w:lang w:eastAsia="ar-SA"/>
              </w:rPr>
            </w:pPr>
            <w:r w:rsidRPr="00AD71C5">
              <w:rPr>
                <w:szCs w:val="24"/>
                <w:lang w:eastAsia="ar-SA"/>
              </w:rPr>
              <w:t xml:space="preserve">Šviečiamasis renginys </w:t>
            </w:r>
            <w:r>
              <w:rPr>
                <w:szCs w:val="24"/>
                <w:lang w:eastAsia="ar-SA"/>
              </w:rPr>
              <w:t>Jurbarko r. savivaldybės</w:t>
            </w:r>
            <w:r w:rsidRPr="00AD71C5">
              <w:rPr>
                <w:szCs w:val="24"/>
                <w:lang w:eastAsia="ar-SA"/>
              </w:rPr>
              <w:t xml:space="preserve"> mokinių tėvų ir pedagoginėms bendruomenėms tema „Jei pasakysiu – ar suprasi“</w:t>
            </w:r>
          </w:p>
          <w:p w14:paraId="5195F346" w14:textId="77777777" w:rsidR="00AD71C5" w:rsidRPr="00AD71C5" w:rsidRDefault="00AD71C5" w:rsidP="00283276">
            <w:pPr>
              <w:pStyle w:val="Antrats"/>
              <w:rPr>
                <w:szCs w:val="24"/>
                <w:lang w:eastAsia="ar-SA"/>
              </w:rPr>
            </w:pPr>
            <w:r w:rsidRPr="00AD71C5">
              <w:rPr>
                <w:szCs w:val="24"/>
                <w:lang w:eastAsia="ar-SA"/>
              </w:rPr>
              <w:t>(Įtraukios bendruomenės kūrimas, TŪM 27 veikla)</w:t>
            </w:r>
          </w:p>
        </w:tc>
        <w:tc>
          <w:tcPr>
            <w:tcW w:w="2268" w:type="dxa"/>
          </w:tcPr>
          <w:p w14:paraId="00A2B533" w14:textId="77777777" w:rsidR="00AD71C5" w:rsidRPr="00AD71C5" w:rsidRDefault="00AD71C5" w:rsidP="00283276">
            <w:pPr>
              <w:pStyle w:val="Antrats"/>
              <w:jc w:val="center"/>
              <w:rPr>
                <w:szCs w:val="24"/>
                <w:lang w:eastAsia="ar-SA"/>
              </w:rPr>
            </w:pPr>
            <w:r w:rsidRPr="00AD71C5">
              <w:rPr>
                <w:szCs w:val="24"/>
                <w:lang w:eastAsia="ar-SA"/>
              </w:rPr>
              <w:t xml:space="preserve">16 val. </w:t>
            </w:r>
          </w:p>
          <w:p w14:paraId="7D0E2729" w14:textId="77777777" w:rsidR="00AD71C5" w:rsidRPr="00AD71C5" w:rsidRDefault="00AD71C5" w:rsidP="00283276">
            <w:pPr>
              <w:pStyle w:val="Antrats"/>
              <w:jc w:val="center"/>
              <w:rPr>
                <w:szCs w:val="24"/>
                <w:lang w:eastAsia="ar-SA"/>
              </w:rPr>
            </w:pPr>
            <w:r w:rsidRPr="00AD71C5">
              <w:rPr>
                <w:szCs w:val="24"/>
                <w:lang w:eastAsia="ar-SA"/>
              </w:rPr>
              <w:t>Vieta tikslinama</w:t>
            </w:r>
          </w:p>
        </w:tc>
        <w:tc>
          <w:tcPr>
            <w:tcW w:w="2409" w:type="dxa"/>
          </w:tcPr>
          <w:p w14:paraId="23015499" w14:textId="77777777" w:rsidR="00AD71C5" w:rsidRPr="00AD71C5" w:rsidRDefault="00AD71C5" w:rsidP="00283276">
            <w:pPr>
              <w:pStyle w:val="Antrats"/>
              <w:rPr>
                <w:szCs w:val="24"/>
                <w:lang w:eastAsia="ar-SA"/>
              </w:rPr>
            </w:pPr>
            <w:r w:rsidRPr="00AD71C5">
              <w:rPr>
                <w:szCs w:val="24"/>
                <w:lang w:eastAsia="ar-SA"/>
              </w:rPr>
              <w:t>Jurbarko Vytauto Didžiojo pagrindinė mokykla, Jurbarko specialiųjų pedagogų ir logopedų metodinis būrelis, Jurbarko švietimo centras.</w:t>
            </w:r>
          </w:p>
          <w:p w14:paraId="0517249D" w14:textId="77777777" w:rsidR="00AD71C5" w:rsidRPr="00AD71C5" w:rsidRDefault="00AD71C5" w:rsidP="00283276">
            <w:pPr>
              <w:pStyle w:val="Antrats"/>
              <w:rPr>
                <w:szCs w:val="24"/>
                <w:lang w:eastAsia="ar-SA"/>
              </w:rPr>
            </w:pPr>
            <w:r w:rsidRPr="00AD71C5">
              <w:rPr>
                <w:szCs w:val="24"/>
                <w:lang w:eastAsia="ar-SA"/>
              </w:rPr>
              <w:t>Lektorius derinamas</w:t>
            </w:r>
          </w:p>
        </w:tc>
      </w:tr>
      <w:tr w:rsidR="009A4792" w:rsidRPr="008017B6" w14:paraId="3AF2E0E7" w14:textId="77777777" w:rsidTr="00547B0B">
        <w:trPr>
          <w:trHeight w:val="315"/>
        </w:trPr>
        <w:tc>
          <w:tcPr>
            <w:tcW w:w="1134" w:type="dxa"/>
          </w:tcPr>
          <w:p w14:paraId="7E5159F3" w14:textId="67523BCA" w:rsidR="009A4792" w:rsidRPr="008017B6" w:rsidRDefault="009A4792" w:rsidP="00401CA5">
            <w:pPr>
              <w:pStyle w:val="Antrats"/>
              <w:jc w:val="center"/>
              <w:rPr>
                <w:szCs w:val="24"/>
                <w:lang w:eastAsia="ar-SA"/>
              </w:rPr>
            </w:pPr>
            <w:r>
              <w:rPr>
                <w:szCs w:val="24"/>
                <w:lang w:eastAsia="ar-SA"/>
              </w:rPr>
              <w:t>1</w:t>
            </w:r>
            <w:r w:rsidR="00547B0B">
              <w:rPr>
                <w:szCs w:val="24"/>
                <w:lang w:eastAsia="ar-SA"/>
              </w:rPr>
              <w:t>4</w:t>
            </w:r>
            <w:r>
              <w:rPr>
                <w:szCs w:val="24"/>
                <w:lang w:eastAsia="ar-SA"/>
              </w:rPr>
              <w:t xml:space="preserve"> d. </w:t>
            </w:r>
          </w:p>
        </w:tc>
        <w:tc>
          <w:tcPr>
            <w:tcW w:w="3827" w:type="dxa"/>
          </w:tcPr>
          <w:p w14:paraId="11F4AA0E" w14:textId="5A32DC42" w:rsidR="009A4792" w:rsidRPr="008017B6" w:rsidRDefault="009A4792" w:rsidP="00401CA5">
            <w:pPr>
              <w:pStyle w:val="Antrats"/>
              <w:rPr>
                <w:szCs w:val="24"/>
                <w:lang w:eastAsia="ar-SA"/>
              </w:rPr>
            </w:pPr>
            <w:r w:rsidRPr="009A4792">
              <w:rPr>
                <w:szCs w:val="24"/>
                <w:lang w:eastAsia="ar-SA"/>
              </w:rPr>
              <w:t>Švietimo įstaigų vadovų pasitarimas</w:t>
            </w:r>
          </w:p>
        </w:tc>
        <w:tc>
          <w:tcPr>
            <w:tcW w:w="2268" w:type="dxa"/>
          </w:tcPr>
          <w:p w14:paraId="335DC7D7" w14:textId="11B886CA" w:rsidR="009A4792" w:rsidRDefault="00547B0B" w:rsidP="00401CA5">
            <w:pPr>
              <w:pStyle w:val="Antrats"/>
              <w:jc w:val="center"/>
              <w:rPr>
                <w:szCs w:val="24"/>
                <w:lang w:eastAsia="ar-SA"/>
              </w:rPr>
            </w:pPr>
            <w:r>
              <w:rPr>
                <w:szCs w:val="24"/>
                <w:lang w:eastAsia="ar-SA"/>
              </w:rPr>
              <w:t>14</w:t>
            </w:r>
            <w:r w:rsidR="009A4792">
              <w:rPr>
                <w:szCs w:val="24"/>
                <w:lang w:eastAsia="ar-SA"/>
              </w:rPr>
              <w:t xml:space="preserve"> val.</w:t>
            </w:r>
          </w:p>
          <w:p w14:paraId="722C886A" w14:textId="5682936C" w:rsidR="009A4792" w:rsidRPr="008017B6" w:rsidRDefault="009A4792" w:rsidP="00401CA5">
            <w:pPr>
              <w:pStyle w:val="Antrats"/>
              <w:jc w:val="center"/>
              <w:rPr>
                <w:szCs w:val="24"/>
                <w:lang w:eastAsia="ar-SA"/>
              </w:rPr>
            </w:pPr>
            <w:r>
              <w:rPr>
                <w:szCs w:val="24"/>
                <w:lang w:eastAsia="ar-SA"/>
              </w:rPr>
              <w:t xml:space="preserve">Jurbarko </w:t>
            </w:r>
            <w:r w:rsidR="00547B0B">
              <w:rPr>
                <w:szCs w:val="24"/>
                <w:lang w:eastAsia="ar-SA"/>
              </w:rPr>
              <w:t>krašto muziejus</w:t>
            </w:r>
          </w:p>
        </w:tc>
        <w:tc>
          <w:tcPr>
            <w:tcW w:w="2409" w:type="dxa"/>
          </w:tcPr>
          <w:p w14:paraId="317A4697" w14:textId="5911C890" w:rsidR="009A4792" w:rsidRPr="008017B6" w:rsidRDefault="000D5C0D" w:rsidP="00401CA5">
            <w:pPr>
              <w:pStyle w:val="Antrats"/>
              <w:rPr>
                <w:szCs w:val="24"/>
                <w:lang w:eastAsia="ar-SA"/>
              </w:rPr>
            </w:pPr>
            <w:r>
              <w:rPr>
                <w:szCs w:val="24"/>
                <w:lang w:eastAsia="ar-SA"/>
              </w:rPr>
              <w:t xml:space="preserve">A. Baliukynaitė </w:t>
            </w:r>
          </w:p>
        </w:tc>
      </w:tr>
    </w:tbl>
    <w:p w14:paraId="403C69AA" w14:textId="0C95DB68" w:rsidR="00D94241" w:rsidRPr="00033CBD" w:rsidRDefault="00D94241" w:rsidP="00D94241">
      <w:pPr>
        <w:spacing w:line="257" w:lineRule="auto"/>
        <w:ind w:firstLine="284"/>
        <w:rPr>
          <w:b/>
          <w:szCs w:val="24"/>
          <w:lang w:eastAsia="ar-SA"/>
        </w:rPr>
      </w:pPr>
      <w:r w:rsidRPr="00033CBD">
        <w:rPr>
          <w:b/>
          <w:szCs w:val="24"/>
          <w:lang w:eastAsia="ar-SA"/>
        </w:rPr>
        <w:t>1.</w:t>
      </w:r>
      <w:r w:rsidR="00033CBD" w:rsidRPr="00033CBD">
        <w:rPr>
          <w:b/>
          <w:szCs w:val="24"/>
          <w:lang w:eastAsia="ar-SA"/>
        </w:rPr>
        <w:t>1</w:t>
      </w:r>
      <w:r w:rsidRPr="00033CBD">
        <w:rPr>
          <w:b/>
          <w:szCs w:val="24"/>
          <w:lang w:eastAsia="ar-SA"/>
        </w:rPr>
        <w:t xml:space="preserve">. </w:t>
      </w:r>
      <w:r w:rsidRPr="00033CBD">
        <w:rPr>
          <w:b/>
          <w:bCs/>
          <w:szCs w:val="24"/>
        </w:rPr>
        <w:t xml:space="preserve">Įtraukių metodų diegimas stiprinant įtraukiojo ugdymo kultūrą </w:t>
      </w:r>
      <w:r w:rsidRPr="00033CBD">
        <w:rPr>
          <w:b/>
          <w:szCs w:val="24"/>
          <w:lang w:eastAsia="ar-SA"/>
        </w:rPr>
        <w:t>(</w:t>
      </w:r>
      <w:r w:rsidRPr="00033CBD">
        <w:rPr>
          <w:b/>
          <w:szCs w:val="24"/>
        </w:rPr>
        <w:t>TŪM 43 veikla)</w:t>
      </w:r>
    </w:p>
    <w:tbl>
      <w:tblPr>
        <w:tblStyle w:val="Lentelstinklelis"/>
        <w:tblW w:w="9609" w:type="dxa"/>
        <w:tblLook w:val="04A0" w:firstRow="1" w:lastRow="0" w:firstColumn="1" w:lastColumn="0" w:noHBand="0" w:noVBand="1"/>
      </w:tblPr>
      <w:tblGrid>
        <w:gridCol w:w="1134"/>
        <w:gridCol w:w="3515"/>
        <w:gridCol w:w="2551"/>
        <w:gridCol w:w="2409"/>
      </w:tblGrid>
      <w:tr w:rsidR="00033CBD" w:rsidRPr="00033CBD" w14:paraId="7B9BDD71" w14:textId="77777777" w:rsidTr="00523A23">
        <w:tc>
          <w:tcPr>
            <w:tcW w:w="1134" w:type="dxa"/>
          </w:tcPr>
          <w:p w14:paraId="68AE858F" w14:textId="77777777" w:rsidR="00D94241" w:rsidRPr="00033CBD" w:rsidRDefault="00D94241" w:rsidP="00842F41">
            <w:pPr>
              <w:jc w:val="center"/>
              <w:rPr>
                <w:b/>
                <w:bCs/>
                <w:szCs w:val="24"/>
              </w:rPr>
            </w:pPr>
            <w:r w:rsidRPr="00033CBD">
              <w:rPr>
                <w:b/>
                <w:bCs/>
                <w:szCs w:val="24"/>
              </w:rPr>
              <w:t>Data</w:t>
            </w:r>
          </w:p>
        </w:tc>
        <w:tc>
          <w:tcPr>
            <w:tcW w:w="3515" w:type="dxa"/>
          </w:tcPr>
          <w:p w14:paraId="0A46A0E2" w14:textId="77777777" w:rsidR="00D94241" w:rsidRPr="00033CBD" w:rsidRDefault="00D94241" w:rsidP="00523A23">
            <w:pPr>
              <w:jc w:val="both"/>
              <w:rPr>
                <w:b/>
                <w:bCs/>
                <w:szCs w:val="24"/>
              </w:rPr>
            </w:pPr>
            <w:r w:rsidRPr="00033CBD">
              <w:rPr>
                <w:b/>
                <w:bCs/>
                <w:szCs w:val="24"/>
              </w:rPr>
              <w:t>Tema</w:t>
            </w:r>
          </w:p>
        </w:tc>
        <w:tc>
          <w:tcPr>
            <w:tcW w:w="2551" w:type="dxa"/>
          </w:tcPr>
          <w:p w14:paraId="5296C116" w14:textId="77777777" w:rsidR="00D94241" w:rsidRPr="00033CBD" w:rsidRDefault="00D94241" w:rsidP="00842F41">
            <w:pPr>
              <w:jc w:val="center"/>
              <w:rPr>
                <w:b/>
                <w:bCs/>
                <w:szCs w:val="24"/>
              </w:rPr>
            </w:pPr>
            <w:r w:rsidRPr="00033CBD">
              <w:rPr>
                <w:b/>
                <w:bCs/>
                <w:szCs w:val="24"/>
              </w:rPr>
              <w:t>Laikas ir vieta</w:t>
            </w:r>
          </w:p>
        </w:tc>
        <w:tc>
          <w:tcPr>
            <w:tcW w:w="2409" w:type="dxa"/>
          </w:tcPr>
          <w:p w14:paraId="7C7A51AA" w14:textId="77777777" w:rsidR="00D94241" w:rsidRPr="00033CBD" w:rsidRDefault="00D94241" w:rsidP="00842F41">
            <w:pPr>
              <w:jc w:val="center"/>
              <w:rPr>
                <w:b/>
                <w:bCs/>
                <w:szCs w:val="24"/>
              </w:rPr>
            </w:pPr>
            <w:r w:rsidRPr="00033CBD">
              <w:rPr>
                <w:b/>
                <w:bCs/>
                <w:szCs w:val="24"/>
              </w:rPr>
              <w:t>Lektoriai</w:t>
            </w:r>
          </w:p>
        </w:tc>
      </w:tr>
      <w:tr w:rsidR="00033CBD" w:rsidRPr="00033CBD" w14:paraId="069F8343" w14:textId="77777777" w:rsidTr="00523A23">
        <w:trPr>
          <w:trHeight w:val="907"/>
        </w:trPr>
        <w:tc>
          <w:tcPr>
            <w:tcW w:w="1134" w:type="dxa"/>
          </w:tcPr>
          <w:p w14:paraId="258B2D77" w14:textId="7E319087" w:rsidR="00D94241" w:rsidRPr="00033CBD" w:rsidRDefault="009E626E" w:rsidP="00842F41">
            <w:pPr>
              <w:jc w:val="center"/>
              <w:rPr>
                <w:szCs w:val="24"/>
              </w:rPr>
            </w:pPr>
            <w:r w:rsidRPr="00033CBD">
              <w:rPr>
                <w:szCs w:val="24"/>
              </w:rPr>
              <w:t>2</w:t>
            </w:r>
            <w:r w:rsidR="00D94241" w:rsidRPr="00033CBD">
              <w:rPr>
                <w:szCs w:val="24"/>
              </w:rPr>
              <w:t xml:space="preserve"> d.</w:t>
            </w:r>
          </w:p>
        </w:tc>
        <w:tc>
          <w:tcPr>
            <w:tcW w:w="3515" w:type="dxa"/>
          </w:tcPr>
          <w:p w14:paraId="675BF9FB" w14:textId="4390290D" w:rsidR="00D94241" w:rsidRPr="00033CBD" w:rsidRDefault="00033CBD" w:rsidP="00523A23">
            <w:pPr>
              <w:jc w:val="both"/>
              <w:rPr>
                <w:rFonts w:eastAsiaTheme="majorEastAsia"/>
                <w:szCs w:val="24"/>
              </w:rPr>
            </w:pPr>
            <w:r w:rsidRPr="00033CBD">
              <w:rPr>
                <w:rFonts w:eastAsiaTheme="majorEastAsia"/>
                <w:szCs w:val="24"/>
              </w:rPr>
              <w:t>Praktiniai įrankiai įtraukčiai: diferencijavimas, universalus dizainas mokymuisi</w:t>
            </w:r>
          </w:p>
        </w:tc>
        <w:tc>
          <w:tcPr>
            <w:tcW w:w="2551" w:type="dxa"/>
          </w:tcPr>
          <w:p w14:paraId="4E920486" w14:textId="77777777" w:rsidR="00D94241" w:rsidRPr="00033CBD" w:rsidRDefault="00D94241" w:rsidP="00842F41">
            <w:pPr>
              <w:jc w:val="center"/>
              <w:rPr>
                <w:szCs w:val="24"/>
              </w:rPr>
            </w:pPr>
            <w:r w:rsidRPr="00033CBD">
              <w:rPr>
                <w:szCs w:val="24"/>
              </w:rPr>
              <w:t>13–14.30 val. (I grupė)</w:t>
            </w:r>
          </w:p>
          <w:p w14:paraId="52C46990" w14:textId="46018D60" w:rsidR="00D94241" w:rsidRPr="00033CBD" w:rsidRDefault="00033CBD" w:rsidP="00842F41">
            <w:pPr>
              <w:jc w:val="center"/>
              <w:rPr>
                <w:szCs w:val="24"/>
              </w:rPr>
            </w:pPr>
            <w:r w:rsidRPr="00033CBD">
              <w:rPr>
                <w:szCs w:val="24"/>
              </w:rPr>
              <w:t>Jurbarko turizmo ir verslo informacijos centro konferencijų salė</w:t>
            </w:r>
          </w:p>
        </w:tc>
        <w:tc>
          <w:tcPr>
            <w:tcW w:w="2409" w:type="dxa"/>
          </w:tcPr>
          <w:p w14:paraId="54128DD5" w14:textId="3ABA1439" w:rsidR="00D94241" w:rsidRPr="00033CBD" w:rsidRDefault="00D94241" w:rsidP="00842F41">
            <w:pPr>
              <w:rPr>
                <w:szCs w:val="24"/>
              </w:rPr>
            </w:pPr>
            <w:r w:rsidRPr="00033CBD">
              <w:rPr>
                <w:szCs w:val="24"/>
              </w:rPr>
              <w:t>R</w:t>
            </w:r>
            <w:r w:rsidR="0036774B">
              <w:rPr>
                <w:szCs w:val="24"/>
              </w:rPr>
              <w:t>.</w:t>
            </w:r>
            <w:r w:rsidRPr="00033CBD">
              <w:rPr>
                <w:szCs w:val="24"/>
              </w:rPr>
              <w:t xml:space="preserve"> Stankienė</w:t>
            </w:r>
          </w:p>
          <w:p w14:paraId="66D7FA05" w14:textId="1F43BED9" w:rsidR="00D94241" w:rsidRPr="00033CBD" w:rsidRDefault="00D94241" w:rsidP="00842F41">
            <w:pPr>
              <w:rPr>
                <w:szCs w:val="24"/>
              </w:rPr>
            </w:pPr>
            <w:r w:rsidRPr="00033CBD">
              <w:rPr>
                <w:szCs w:val="24"/>
              </w:rPr>
              <w:t>N</w:t>
            </w:r>
            <w:r w:rsidR="0036774B">
              <w:rPr>
                <w:szCs w:val="24"/>
              </w:rPr>
              <w:t>.</w:t>
            </w:r>
            <w:r w:rsidRPr="00033CBD">
              <w:rPr>
                <w:szCs w:val="24"/>
              </w:rPr>
              <w:t xml:space="preserve"> Ramanauskas</w:t>
            </w:r>
          </w:p>
        </w:tc>
      </w:tr>
      <w:tr w:rsidR="0036774B" w:rsidRPr="00033CBD" w14:paraId="2F86A0F7" w14:textId="77777777" w:rsidTr="00523A23">
        <w:trPr>
          <w:trHeight w:val="907"/>
        </w:trPr>
        <w:tc>
          <w:tcPr>
            <w:tcW w:w="1134" w:type="dxa"/>
          </w:tcPr>
          <w:p w14:paraId="307B54F7" w14:textId="03997834" w:rsidR="0036774B" w:rsidRPr="00033CBD" w:rsidRDefault="0036774B" w:rsidP="0036774B">
            <w:pPr>
              <w:jc w:val="center"/>
              <w:rPr>
                <w:szCs w:val="24"/>
              </w:rPr>
            </w:pPr>
            <w:r w:rsidRPr="00033CBD">
              <w:rPr>
                <w:szCs w:val="24"/>
              </w:rPr>
              <w:t>2 d.</w:t>
            </w:r>
          </w:p>
        </w:tc>
        <w:tc>
          <w:tcPr>
            <w:tcW w:w="3515" w:type="dxa"/>
          </w:tcPr>
          <w:p w14:paraId="06776758" w14:textId="56F7C8B9" w:rsidR="0036774B" w:rsidRPr="00033CBD" w:rsidRDefault="0036774B" w:rsidP="0036774B">
            <w:pPr>
              <w:jc w:val="both"/>
              <w:rPr>
                <w:szCs w:val="24"/>
              </w:rPr>
            </w:pPr>
            <w:r w:rsidRPr="00033CBD">
              <w:rPr>
                <w:rFonts w:eastAsiaTheme="majorEastAsia"/>
                <w:szCs w:val="24"/>
              </w:rPr>
              <w:t>Savipagalbos įgūdžių lavinimas</w:t>
            </w:r>
          </w:p>
        </w:tc>
        <w:tc>
          <w:tcPr>
            <w:tcW w:w="2551" w:type="dxa"/>
          </w:tcPr>
          <w:p w14:paraId="2DC445C1" w14:textId="77777777" w:rsidR="0036774B" w:rsidRPr="00033CBD" w:rsidRDefault="0036774B" w:rsidP="0036774B">
            <w:pPr>
              <w:jc w:val="center"/>
              <w:rPr>
                <w:szCs w:val="24"/>
              </w:rPr>
            </w:pPr>
            <w:r w:rsidRPr="00033CBD">
              <w:rPr>
                <w:szCs w:val="24"/>
              </w:rPr>
              <w:t>15–16.30 val. (II grupė)</w:t>
            </w:r>
          </w:p>
          <w:p w14:paraId="5DB4CC16" w14:textId="6CE2D72E" w:rsidR="0036774B" w:rsidRPr="00033CBD" w:rsidRDefault="0036774B" w:rsidP="0036774B">
            <w:pPr>
              <w:jc w:val="center"/>
              <w:rPr>
                <w:szCs w:val="24"/>
              </w:rPr>
            </w:pPr>
            <w:r w:rsidRPr="00033CBD">
              <w:rPr>
                <w:szCs w:val="24"/>
              </w:rPr>
              <w:t>Jurbarko turizmo ir verslo informacijos centro konferencijų salė</w:t>
            </w:r>
          </w:p>
        </w:tc>
        <w:tc>
          <w:tcPr>
            <w:tcW w:w="2409" w:type="dxa"/>
          </w:tcPr>
          <w:p w14:paraId="7D27D1DC" w14:textId="77777777" w:rsidR="0036774B" w:rsidRPr="00033CBD" w:rsidRDefault="0036774B" w:rsidP="0036774B">
            <w:pPr>
              <w:rPr>
                <w:szCs w:val="24"/>
              </w:rPr>
            </w:pPr>
            <w:r w:rsidRPr="00033CBD">
              <w:rPr>
                <w:szCs w:val="24"/>
              </w:rPr>
              <w:t>R</w:t>
            </w:r>
            <w:r>
              <w:rPr>
                <w:szCs w:val="24"/>
              </w:rPr>
              <w:t>.</w:t>
            </w:r>
            <w:r w:rsidRPr="00033CBD">
              <w:rPr>
                <w:szCs w:val="24"/>
              </w:rPr>
              <w:t xml:space="preserve"> Stankienė</w:t>
            </w:r>
          </w:p>
          <w:p w14:paraId="19AD7C4F" w14:textId="7BAAE56C" w:rsidR="0036774B" w:rsidRPr="00033CBD" w:rsidRDefault="0036774B" w:rsidP="0036774B">
            <w:pPr>
              <w:rPr>
                <w:szCs w:val="24"/>
              </w:rPr>
            </w:pPr>
            <w:r w:rsidRPr="00033CBD">
              <w:rPr>
                <w:szCs w:val="24"/>
              </w:rPr>
              <w:t>N</w:t>
            </w:r>
            <w:r>
              <w:rPr>
                <w:szCs w:val="24"/>
              </w:rPr>
              <w:t>.</w:t>
            </w:r>
            <w:r w:rsidRPr="00033CBD">
              <w:rPr>
                <w:szCs w:val="24"/>
              </w:rPr>
              <w:t xml:space="preserve"> Ramanauskas</w:t>
            </w:r>
          </w:p>
        </w:tc>
      </w:tr>
      <w:tr w:rsidR="0036774B" w:rsidRPr="00033CBD" w14:paraId="4CA3A719" w14:textId="77777777" w:rsidTr="00523A23">
        <w:tc>
          <w:tcPr>
            <w:tcW w:w="1134" w:type="dxa"/>
          </w:tcPr>
          <w:p w14:paraId="5AD9FB65" w14:textId="3A1B2C5E" w:rsidR="0036774B" w:rsidRPr="00033CBD" w:rsidRDefault="0036774B" w:rsidP="0036774B">
            <w:pPr>
              <w:jc w:val="center"/>
              <w:rPr>
                <w:szCs w:val="24"/>
              </w:rPr>
            </w:pPr>
            <w:r w:rsidRPr="00033CBD">
              <w:rPr>
                <w:szCs w:val="24"/>
              </w:rPr>
              <w:t>7 d.</w:t>
            </w:r>
          </w:p>
        </w:tc>
        <w:tc>
          <w:tcPr>
            <w:tcW w:w="3515" w:type="dxa"/>
          </w:tcPr>
          <w:p w14:paraId="778E3F75" w14:textId="2ADE87E9" w:rsidR="0036774B" w:rsidRPr="00033CBD" w:rsidRDefault="0036774B" w:rsidP="0036774B">
            <w:pPr>
              <w:jc w:val="both"/>
              <w:rPr>
                <w:szCs w:val="24"/>
              </w:rPr>
            </w:pPr>
            <w:r w:rsidRPr="00033CBD">
              <w:rPr>
                <w:rFonts w:eastAsiaTheme="majorEastAsia"/>
                <w:szCs w:val="24"/>
              </w:rPr>
              <w:t>Konfliktų valdymas ir emocinė gerovė įtraukties kontekste</w:t>
            </w:r>
          </w:p>
        </w:tc>
        <w:tc>
          <w:tcPr>
            <w:tcW w:w="2551" w:type="dxa"/>
          </w:tcPr>
          <w:p w14:paraId="27256FAE" w14:textId="77777777" w:rsidR="0036774B" w:rsidRPr="00033CBD" w:rsidRDefault="0036774B" w:rsidP="0036774B">
            <w:pPr>
              <w:jc w:val="center"/>
              <w:rPr>
                <w:szCs w:val="24"/>
              </w:rPr>
            </w:pPr>
            <w:r w:rsidRPr="00033CBD">
              <w:rPr>
                <w:szCs w:val="24"/>
              </w:rPr>
              <w:t>13–14.30 val. (I grupė)</w:t>
            </w:r>
          </w:p>
          <w:p w14:paraId="623A2992" w14:textId="43E6D377" w:rsidR="0036774B" w:rsidRPr="00033CBD" w:rsidRDefault="0036774B" w:rsidP="0036774B">
            <w:pPr>
              <w:jc w:val="center"/>
              <w:rPr>
                <w:szCs w:val="24"/>
              </w:rPr>
            </w:pPr>
            <w:r w:rsidRPr="00033CBD">
              <w:rPr>
                <w:szCs w:val="24"/>
              </w:rPr>
              <w:t>Jurbarko turizmo ir verslo informacijos centro konferencijų salė</w:t>
            </w:r>
          </w:p>
        </w:tc>
        <w:tc>
          <w:tcPr>
            <w:tcW w:w="2409" w:type="dxa"/>
          </w:tcPr>
          <w:p w14:paraId="113EBB43" w14:textId="77777777" w:rsidR="0036774B" w:rsidRPr="00033CBD" w:rsidRDefault="0036774B" w:rsidP="0036774B">
            <w:pPr>
              <w:rPr>
                <w:szCs w:val="24"/>
              </w:rPr>
            </w:pPr>
            <w:r w:rsidRPr="00033CBD">
              <w:rPr>
                <w:szCs w:val="24"/>
              </w:rPr>
              <w:t>R</w:t>
            </w:r>
            <w:r>
              <w:rPr>
                <w:szCs w:val="24"/>
              </w:rPr>
              <w:t>.</w:t>
            </w:r>
            <w:r w:rsidRPr="00033CBD">
              <w:rPr>
                <w:szCs w:val="24"/>
              </w:rPr>
              <w:t xml:space="preserve"> Stankienė</w:t>
            </w:r>
          </w:p>
          <w:p w14:paraId="470958E2" w14:textId="2EA2BBBA" w:rsidR="0036774B" w:rsidRPr="00033CBD" w:rsidRDefault="0036774B" w:rsidP="0036774B">
            <w:pPr>
              <w:rPr>
                <w:szCs w:val="24"/>
              </w:rPr>
            </w:pPr>
            <w:r w:rsidRPr="00033CBD">
              <w:rPr>
                <w:szCs w:val="24"/>
              </w:rPr>
              <w:t>N</w:t>
            </w:r>
            <w:r>
              <w:rPr>
                <w:szCs w:val="24"/>
              </w:rPr>
              <w:t>.</w:t>
            </w:r>
            <w:r w:rsidRPr="00033CBD">
              <w:rPr>
                <w:szCs w:val="24"/>
              </w:rPr>
              <w:t xml:space="preserve"> Ramanauskas</w:t>
            </w:r>
          </w:p>
        </w:tc>
      </w:tr>
      <w:tr w:rsidR="0036774B" w:rsidRPr="00033CBD" w14:paraId="3AB54C35" w14:textId="77777777" w:rsidTr="00523A23">
        <w:tc>
          <w:tcPr>
            <w:tcW w:w="1134" w:type="dxa"/>
          </w:tcPr>
          <w:p w14:paraId="3D4E517C" w14:textId="32BF8BC1" w:rsidR="0036774B" w:rsidRPr="00033CBD" w:rsidRDefault="0036774B" w:rsidP="0036774B">
            <w:pPr>
              <w:jc w:val="center"/>
              <w:rPr>
                <w:szCs w:val="24"/>
              </w:rPr>
            </w:pPr>
            <w:r w:rsidRPr="00033CBD">
              <w:rPr>
                <w:szCs w:val="24"/>
              </w:rPr>
              <w:t>7 d.</w:t>
            </w:r>
          </w:p>
        </w:tc>
        <w:tc>
          <w:tcPr>
            <w:tcW w:w="3515" w:type="dxa"/>
          </w:tcPr>
          <w:p w14:paraId="0098CF01" w14:textId="038BF157" w:rsidR="0036774B" w:rsidRPr="00033CBD" w:rsidRDefault="0036774B" w:rsidP="0036774B">
            <w:pPr>
              <w:jc w:val="both"/>
              <w:rPr>
                <w:rFonts w:eastAsiaTheme="majorEastAsia"/>
                <w:szCs w:val="24"/>
              </w:rPr>
            </w:pPr>
            <w:r w:rsidRPr="00033CBD">
              <w:rPr>
                <w:rFonts w:eastAsiaTheme="majorEastAsia"/>
                <w:szCs w:val="24"/>
              </w:rPr>
              <w:t>Tikslų nustatymas ir motyvacijos stiprinimas</w:t>
            </w:r>
          </w:p>
        </w:tc>
        <w:tc>
          <w:tcPr>
            <w:tcW w:w="2551" w:type="dxa"/>
          </w:tcPr>
          <w:p w14:paraId="0149FB63" w14:textId="77777777" w:rsidR="0036774B" w:rsidRPr="00033CBD" w:rsidRDefault="0036774B" w:rsidP="0036774B">
            <w:pPr>
              <w:jc w:val="center"/>
              <w:rPr>
                <w:szCs w:val="24"/>
              </w:rPr>
            </w:pPr>
            <w:r w:rsidRPr="00033CBD">
              <w:rPr>
                <w:szCs w:val="24"/>
              </w:rPr>
              <w:t>15–16.30 val. (II grupė)</w:t>
            </w:r>
          </w:p>
          <w:p w14:paraId="0E3DA3EA" w14:textId="5D8A18D8" w:rsidR="0036774B" w:rsidRPr="00033CBD" w:rsidRDefault="0036774B" w:rsidP="0036774B">
            <w:pPr>
              <w:jc w:val="center"/>
              <w:rPr>
                <w:szCs w:val="24"/>
              </w:rPr>
            </w:pPr>
            <w:r w:rsidRPr="00033CBD">
              <w:rPr>
                <w:szCs w:val="24"/>
              </w:rPr>
              <w:lastRenderedPageBreak/>
              <w:t>Jurbarko turizmo ir verslo informacijos centro konferencijų salė</w:t>
            </w:r>
          </w:p>
        </w:tc>
        <w:tc>
          <w:tcPr>
            <w:tcW w:w="2409" w:type="dxa"/>
          </w:tcPr>
          <w:p w14:paraId="6368BFC8" w14:textId="77777777" w:rsidR="0036774B" w:rsidRPr="00033CBD" w:rsidRDefault="0036774B" w:rsidP="0036774B">
            <w:pPr>
              <w:rPr>
                <w:szCs w:val="24"/>
              </w:rPr>
            </w:pPr>
            <w:r w:rsidRPr="00033CBD">
              <w:rPr>
                <w:szCs w:val="24"/>
              </w:rPr>
              <w:lastRenderedPageBreak/>
              <w:t>R</w:t>
            </w:r>
            <w:r>
              <w:rPr>
                <w:szCs w:val="24"/>
              </w:rPr>
              <w:t>.</w:t>
            </w:r>
            <w:r w:rsidRPr="00033CBD">
              <w:rPr>
                <w:szCs w:val="24"/>
              </w:rPr>
              <w:t xml:space="preserve"> Stankienė</w:t>
            </w:r>
          </w:p>
          <w:p w14:paraId="612099B3" w14:textId="449236B2" w:rsidR="0036774B" w:rsidRPr="00033CBD" w:rsidRDefault="0036774B" w:rsidP="0036774B">
            <w:pPr>
              <w:rPr>
                <w:szCs w:val="24"/>
              </w:rPr>
            </w:pPr>
            <w:r w:rsidRPr="00033CBD">
              <w:rPr>
                <w:szCs w:val="24"/>
              </w:rPr>
              <w:t>N</w:t>
            </w:r>
            <w:r>
              <w:rPr>
                <w:szCs w:val="24"/>
              </w:rPr>
              <w:t>.</w:t>
            </w:r>
            <w:r w:rsidRPr="00033CBD">
              <w:rPr>
                <w:szCs w:val="24"/>
              </w:rPr>
              <w:t xml:space="preserve"> Ramanauskas</w:t>
            </w:r>
          </w:p>
        </w:tc>
      </w:tr>
      <w:tr w:rsidR="0036774B" w:rsidRPr="00033CBD" w14:paraId="0D954E15" w14:textId="77777777" w:rsidTr="00523A23">
        <w:tc>
          <w:tcPr>
            <w:tcW w:w="1134" w:type="dxa"/>
          </w:tcPr>
          <w:p w14:paraId="58396179" w14:textId="27A53F92" w:rsidR="0036774B" w:rsidRPr="00033CBD" w:rsidRDefault="0036774B" w:rsidP="0036774B">
            <w:pPr>
              <w:jc w:val="center"/>
              <w:rPr>
                <w:szCs w:val="24"/>
              </w:rPr>
            </w:pPr>
            <w:r w:rsidRPr="00033CBD">
              <w:rPr>
                <w:szCs w:val="24"/>
              </w:rPr>
              <w:t>14 d.</w:t>
            </w:r>
          </w:p>
        </w:tc>
        <w:tc>
          <w:tcPr>
            <w:tcW w:w="3515" w:type="dxa"/>
          </w:tcPr>
          <w:p w14:paraId="2C5D3F17" w14:textId="59B273D8" w:rsidR="0036774B" w:rsidRPr="00033CBD" w:rsidRDefault="0036774B" w:rsidP="0036774B">
            <w:pPr>
              <w:jc w:val="both"/>
              <w:rPr>
                <w:szCs w:val="24"/>
              </w:rPr>
            </w:pPr>
            <w:r w:rsidRPr="00033CBD">
              <w:rPr>
                <w:rFonts w:eastAsiaTheme="majorEastAsia"/>
                <w:szCs w:val="24"/>
              </w:rPr>
              <w:t>Įtraukties algoritmai: kaip sukurti aiškią ir veiksmingą sistemą?</w:t>
            </w:r>
          </w:p>
        </w:tc>
        <w:tc>
          <w:tcPr>
            <w:tcW w:w="2551" w:type="dxa"/>
          </w:tcPr>
          <w:p w14:paraId="104A30EC" w14:textId="77777777" w:rsidR="0036774B" w:rsidRPr="00033CBD" w:rsidRDefault="0036774B" w:rsidP="0036774B">
            <w:pPr>
              <w:jc w:val="center"/>
              <w:rPr>
                <w:szCs w:val="24"/>
              </w:rPr>
            </w:pPr>
            <w:r w:rsidRPr="00033CBD">
              <w:rPr>
                <w:szCs w:val="24"/>
              </w:rPr>
              <w:t>13–14.30 val. (I grupė)</w:t>
            </w:r>
          </w:p>
          <w:p w14:paraId="09437FDD" w14:textId="7E9051A5" w:rsidR="0036774B" w:rsidRPr="00033CBD" w:rsidRDefault="0036774B" w:rsidP="0036774B">
            <w:pPr>
              <w:jc w:val="center"/>
              <w:rPr>
                <w:szCs w:val="24"/>
              </w:rPr>
            </w:pPr>
            <w:r w:rsidRPr="00033CBD">
              <w:rPr>
                <w:szCs w:val="24"/>
              </w:rPr>
              <w:t>Jurbarko turizmo ir verslo informacijos centro konferencijų salė</w:t>
            </w:r>
          </w:p>
        </w:tc>
        <w:tc>
          <w:tcPr>
            <w:tcW w:w="2409" w:type="dxa"/>
          </w:tcPr>
          <w:p w14:paraId="4500592D" w14:textId="77777777" w:rsidR="0036774B" w:rsidRPr="00033CBD" w:rsidRDefault="0036774B" w:rsidP="0036774B">
            <w:pPr>
              <w:rPr>
                <w:szCs w:val="24"/>
              </w:rPr>
            </w:pPr>
            <w:r w:rsidRPr="00033CBD">
              <w:rPr>
                <w:szCs w:val="24"/>
              </w:rPr>
              <w:t>R</w:t>
            </w:r>
            <w:r>
              <w:rPr>
                <w:szCs w:val="24"/>
              </w:rPr>
              <w:t>.</w:t>
            </w:r>
            <w:r w:rsidRPr="00033CBD">
              <w:rPr>
                <w:szCs w:val="24"/>
              </w:rPr>
              <w:t xml:space="preserve"> Stankienė</w:t>
            </w:r>
          </w:p>
          <w:p w14:paraId="26906C3E" w14:textId="3969E086" w:rsidR="0036774B" w:rsidRPr="00033CBD" w:rsidRDefault="0036774B" w:rsidP="0036774B">
            <w:pPr>
              <w:rPr>
                <w:szCs w:val="24"/>
              </w:rPr>
            </w:pPr>
            <w:r w:rsidRPr="00033CBD">
              <w:rPr>
                <w:szCs w:val="24"/>
              </w:rPr>
              <w:t>N</w:t>
            </w:r>
            <w:r>
              <w:rPr>
                <w:szCs w:val="24"/>
              </w:rPr>
              <w:t>.</w:t>
            </w:r>
            <w:r w:rsidRPr="00033CBD">
              <w:rPr>
                <w:szCs w:val="24"/>
              </w:rPr>
              <w:t xml:space="preserve"> Ramanauskas</w:t>
            </w:r>
          </w:p>
        </w:tc>
      </w:tr>
      <w:tr w:rsidR="0036774B" w:rsidRPr="00033CBD" w14:paraId="06C64090" w14:textId="77777777" w:rsidTr="00523A23">
        <w:tc>
          <w:tcPr>
            <w:tcW w:w="1134" w:type="dxa"/>
          </w:tcPr>
          <w:p w14:paraId="33E14103" w14:textId="20E2669E" w:rsidR="0036774B" w:rsidRPr="00033CBD" w:rsidRDefault="0036774B" w:rsidP="0036774B">
            <w:pPr>
              <w:jc w:val="center"/>
              <w:rPr>
                <w:szCs w:val="24"/>
              </w:rPr>
            </w:pPr>
            <w:r w:rsidRPr="00033CBD">
              <w:rPr>
                <w:szCs w:val="24"/>
              </w:rPr>
              <w:t>14 d.</w:t>
            </w:r>
          </w:p>
        </w:tc>
        <w:tc>
          <w:tcPr>
            <w:tcW w:w="3515" w:type="dxa"/>
          </w:tcPr>
          <w:p w14:paraId="6387F192" w14:textId="4B4D8CFB" w:rsidR="0036774B" w:rsidRPr="00033CBD" w:rsidRDefault="0036774B" w:rsidP="0036774B">
            <w:pPr>
              <w:jc w:val="both"/>
              <w:rPr>
                <w:rFonts w:eastAsiaTheme="majorEastAsia"/>
                <w:szCs w:val="24"/>
              </w:rPr>
            </w:pPr>
            <w:r w:rsidRPr="00033CBD">
              <w:rPr>
                <w:rFonts w:eastAsiaTheme="majorEastAsia"/>
                <w:szCs w:val="24"/>
              </w:rPr>
              <w:t>Teigiamas savęs vertinimas ir stiprybių nustatymas</w:t>
            </w:r>
          </w:p>
        </w:tc>
        <w:tc>
          <w:tcPr>
            <w:tcW w:w="2551" w:type="dxa"/>
          </w:tcPr>
          <w:p w14:paraId="714B53F0" w14:textId="77777777" w:rsidR="0036774B" w:rsidRPr="00033CBD" w:rsidRDefault="0036774B" w:rsidP="0036774B">
            <w:pPr>
              <w:jc w:val="center"/>
              <w:rPr>
                <w:szCs w:val="24"/>
              </w:rPr>
            </w:pPr>
            <w:r w:rsidRPr="00033CBD">
              <w:rPr>
                <w:szCs w:val="24"/>
              </w:rPr>
              <w:t>15–16.30 val. (II grupė)</w:t>
            </w:r>
          </w:p>
          <w:p w14:paraId="71E01F96" w14:textId="680FEFC3" w:rsidR="0036774B" w:rsidRPr="00033CBD" w:rsidRDefault="0036774B" w:rsidP="0036774B">
            <w:pPr>
              <w:jc w:val="center"/>
              <w:rPr>
                <w:szCs w:val="24"/>
              </w:rPr>
            </w:pPr>
            <w:r w:rsidRPr="00033CBD">
              <w:rPr>
                <w:szCs w:val="24"/>
              </w:rPr>
              <w:t>Jurbarko turizmo ir verslo informacijos centro konferencijų salė</w:t>
            </w:r>
          </w:p>
        </w:tc>
        <w:tc>
          <w:tcPr>
            <w:tcW w:w="2409" w:type="dxa"/>
          </w:tcPr>
          <w:p w14:paraId="3F7818BA" w14:textId="77777777" w:rsidR="0036774B" w:rsidRPr="00033CBD" w:rsidRDefault="0036774B" w:rsidP="0036774B">
            <w:pPr>
              <w:rPr>
                <w:szCs w:val="24"/>
              </w:rPr>
            </w:pPr>
            <w:r w:rsidRPr="00033CBD">
              <w:rPr>
                <w:szCs w:val="24"/>
              </w:rPr>
              <w:t>R</w:t>
            </w:r>
            <w:r>
              <w:rPr>
                <w:szCs w:val="24"/>
              </w:rPr>
              <w:t>.</w:t>
            </w:r>
            <w:r w:rsidRPr="00033CBD">
              <w:rPr>
                <w:szCs w:val="24"/>
              </w:rPr>
              <w:t xml:space="preserve"> Stankienė</w:t>
            </w:r>
          </w:p>
          <w:p w14:paraId="3A41BB96" w14:textId="7D596977" w:rsidR="0036774B" w:rsidRPr="00033CBD" w:rsidRDefault="0036774B" w:rsidP="0036774B">
            <w:pPr>
              <w:rPr>
                <w:szCs w:val="24"/>
              </w:rPr>
            </w:pPr>
            <w:r w:rsidRPr="00033CBD">
              <w:rPr>
                <w:szCs w:val="24"/>
              </w:rPr>
              <w:t>N</w:t>
            </w:r>
            <w:r>
              <w:rPr>
                <w:szCs w:val="24"/>
              </w:rPr>
              <w:t>.</w:t>
            </w:r>
            <w:r w:rsidRPr="00033CBD">
              <w:rPr>
                <w:szCs w:val="24"/>
              </w:rPr>
              <w:t xml:space="preserve"> Ramanauskas</w:t>
            </w:r>
          </w:p>
        </w:tc>
      </w:tr>
      <w:tr w:rsidR="0036774B" w:rsidRPr="00033CBD" w14:paraId="0883406E" w14:textId="77777777" w:rsidTr="00523A23">
        <w:tc>
          <w:tcPr>
            <w:tcW w:w="1134" w:type="dxa"/>
          </w:tcPr>
          <w:p w14:paraId="7EA78A55" w14:textId="26A87F2B" w:rsidR="0036774B" w:rsidRPr="00033CBD" w:rsidRDefault="0036774B" w:rsidP="0036774B">
            <w:pPr>
              <w:jc w:val="center"/>
              <w:rPr>
                <w:szCs w:val="24"/>
              </w:rPr>
            </w:pPr>
            <w:r w:rsidRPr="00033CBD">
              <w:rPr>
                <w:szCs w:val="24"/>
              </w:rPr>
              <w:t>21 d.</w:t>
            </w:r>
          </w:p>
        </w:tc>
        <w:tc>
          <w:tcPr>
            <w:tcW w:w="3515" w:type="dxa"/>
          </w:tcPr>
          <w:p w14:paraId="7C72DDA7" w14:textId="64FE229F" w:rsidR="0036774B" w:rsidRPr="00033CBD" w:rsidRDefault="0036774B" w:rsidP="0036774B">
            <w:pPr>
              <w:jc w:val="both"/>
              <w:rPr>
                <w:szCs w:val="24"/>
              </w:rPr>
            </w:pPr>
            <w:r w:rsidRPr="00033CBD">
              <w:rPr>
                <w:rFonts w:eastAsiaTheme="majorEastAsia"/>
                <w:szCs w:val="24"/>
              </w:rPr>
              <w:t>Veiksmų planavimas: individualių įtraukios mokyklos strategijų kūrimas</w:t>
            </w:r>
          </w:p>
        </w:tc>
        <w:tc>
          <w:tcPr>
            <w:tcW w:w="2551" w:type="dxa"/>
          </w:tcPr>
          <w:p w14:paraId="5DAE5CC2" w14:textId="77777777" w:rsidR="0036774B" w:rsidRPr="00033CBD" w:rsidRDefault="0036774B" w:rsidP="0036774B">
            <w:pPr>
              <w:jc w:val="center"/>
              <w:rPr>
                <w:szCs w:val="24"/>
              </w:rPr>
            </w:pPr>
            <w:r w:rsidRPr="00033CBD">
              <w:rPr>
                <w:szCs w:val="24"/>
              </w:rPr>
              <w:t>13–14.30 val. (I grupė)</w:t>
            </w:r>
          </w:p>
          <w:p w14:paraId="05295985" w14:textId="014D7EA3" w:rsidR="0036774B" w:rsidRPr="00033CBD" w:rsidRDefault="0036774B" w:rsidP="0036774B">
            <w:pPr>
              <w:jc w:val="center"/>
              <w:rPr>
                <w:szCs w:val="24"/>
              </w:rPr>
            </w:pPr>
            <w:r w:rsidRPr="00033CBD">
              <w:rPr>
                <w:szCs w:val="24"/>
              </w:rPr>
              <w:t>Jurbarko turizmo ir verslo informacijos centro konferencijų salė</w:t>
            </w:r>
          </w:p>
        </w:tc>
        <w:tc>
          <w:tcPr>
            <w:tcW w:w="2409" w:type="dxa"/>
          </w:tcPr>
          <w:p w14:paraId="570E9F40" w14:textId="77777777" w:rsidR="0036774B" w:rsidRPr="00033CBD" w:rsidRDefault="0036774B" w:rsidP="0036774B">
            <w:pPr>
              <w:rPr>
                <w:szCs w:val="24"/>
              </w:rPr>
            </w:pPr>
            <w:r w:rsidRPr="00033CBD">
              <w:rPr>
                <w:szCs w:val="24"/>
              </w:rPr>
              <w:t>R</w:t>
            </w:r>
            <w:r>
              <w:rPr>
                <w:szCs w:val="24"/>
              </w:rPr>
              <w:t>.</w:t>
            </w:r>
            <w:r w:rsidRPr="00033CBD">
              <w:rPr>
                <w:szCs w:val="24"/>
              </w:rPr>
              <w:t xml:space="preserve"> Stankienė</w:t>
            </w:r>
          </w:p>
          <w:p w14:paraId="47544FB9" w14:textId="670046F8" w:rsidR="0036774B" w:rsidRPr="00033CBD" w:rsidRDefault="0036774B" w:rsidP="0036774B">
            <w:pPr>
              <w:rPr>
                <w:szCs w:val="24"/>
              </w:rPr>
            </w:pPr>
            <w:r w:rsidRPr="00033CBD">
              <w:rPr>
                <w:szCs w:val="24"/>
              </w:rPr>
              <w:t>N</w:t>
            </w:r>
            <w:r>
              <w:rPr>
                <w:szCs w:val="24"/>
              </w:rPr>
              <w:t>.</w:t>
            </w:r>
            <w:r w:rsidRPr="00033CBD">
              <w:rPr>
                <w:szCs w:val="24"/>
              </w:rPr>
              <w:t xml:space="preserve"> Ramanauskas</w:t>
            </w:r>
          </w:p>
        </w:tc>
      </w:tr>
      <w:tr w:rsidR="0036774B" w:rsidRPr="00033CBD" w14:paraId="03BAF729" w14:textId="77777777" w:rsidTr="00523A23">
        <w:tc>
          <w:tcPr>
            <w:tcW w:w="1134" w:type="dxa"/>
          </w:tcPr>
          <w:p w14:paraId="2E4B75BB" w14:textId="7D13EAA8" w:rsidR="0036774B" w:rsidRPr="00033CBD" w:rsidRDefault="0036774B" w:rsidP="0036774B">
            <w:pPr>
              <w:jc w:val="center"/>
              <w:rPr>
                <w:szCs w:val="24"/>
              </w:rPr>
            </w:pPr>
            <w:r w:rsidRPr="00033CBD">
              <w:rPr>
                <w:szCs w:val="24"/>
              </w:rPr>
              <w:t>21 d.</w:t>
            </w:r>
          </w:p>
        </w:tc>
        <w:tc>
          <w:tcPr>
            <w:tcW w:w="3515" w:type="dxa"/>
          </w:tcPr>
          <w:p w14:paraId="1FF06280" w14:textId="4DC152F7" w:rsidR="0036774B" w:rsidRPr="00033CBD" w:rsidRDefault="0036774B" w:rsidP="0036774B">
            <w:pPr>
              <w:jc w:val="both"/>
              <w:rPr>
                <w:rFonts w:eastAsiaTheme="majorEastAsia"/>
                <w:szCs w:val="24"/>
              </w:rPr>
            </w:pPr>
            <w:r w:rsidRPr="00033CBD">
              <w:rPr>
                <w:rFonts w:eastAsiaTheme="majorEastAsia"/>
                <w:szCs w:val="24"/>
              </w:rPr>
              <w:t>Bendradarbiavimas: kaip efektyviai veikti kartu</w:t>
            </w:r>
          </w:p>
        </w:tc>
        <w:tc>
          <w:tcPr>
            <w:tcW w:w="2551" w:type="dxa"/>
          </w:tcPr>
          <w:p w14:paraId="63FF7AA0" w14:textId="77777777" w:rsidR="0036774B" w:rsidRPr="00033CBD" w:rsidRDefault="0036774B" w:rsidP="0036774B">
            <w:pPr>
              <w:jc w:val="center"/>
              <w:rPr>
                <w:szCs w:val="24"/>
              </w:rPr>
            </w:pPr>
            <w:r w:rsidRPr="00033CBD">
              <w:rPr>
                <w:szCs w:val="24"/>
              </w:rPr>
              <w:t>15–16.30 val. (II grupė)</w:t>
            </w:r>
          </w:p>
          <w:p w14:paraId="5B1039D2" w14:textId="35848588" w:rsidR="0036774B" w:rsidRPr="00033CBD" w:rsidRDefault="0036774B" w:rsidP="0036774B">
            <w:pPr>
              <w:jc w:val="center"/>
              <w:rPr>
                <w:szCs w:val="24"/>
              </w:rPr>
            </w:pPr>
            <w:r w:rsidRPr="00033CBD">
              <w:rPr>
                <w:szCs w:val="24"/>
              </w:rPr>
              <w:t>Jurbarko turizmo ir verslo informacijos centro konferencijų salė</w:t>
            </w:r>
          </w:p>
        </w:tc>
        <w:tc>
          <w:tcPr>
            <w:tcW w:w="2409" w:type="dxa"/>
          </w:tcPr>
          <w:p w14:paraId="4260FAB0" w14:textId="77777777" w:rsidR="0036774B" w:rsidRPr="00033CBD" w:rsidRDefault="0036774B" w:rsidP="0036774B">
            <w:pPr>
              <w:rPr>
                <w:szCs w:val="24"/>
              </w:rPr>
            </w:pPr>
            <w:r w:rsidRPr="00033CBD">
              <w:rPr>
                <w:szCs w:val="24"/>
              </w:rPr>
              <w:t>R</w:t>
            </w:r>
            <w:r>
              <w:rPr>
                <w:szCs w:val="24"/>
              </w:rPr>
              <w:t>.</w:t>
            </w:r>
            <w:r w:rsidRPr="00033CBD">
              <w:rPr>
                <w:szCs w:val="24"/>
              </w:rPr>
              <w:t xml:space="preserve"> Stankienė</w:t>
            </w:r>
          </w:p>
          <w:p w14:paraId="0EB653D6" w14:textId="1D7E1585" w:rsidR="0036774B" w:rsidRPr="00033CBD" w:rsidRDefault="0036774B" w:rsidP="0036774B">
            <w:pPr>
              <w:rPr>
                <w:szCs w:val="24"/>
              </w:rPr>
            </w:pPr>
            <w:r w:rsidRPr="00033CBD">
              <w:rPr>
                <w:szCs w:val="24"/>
              </w:rPr>
              <w:t>N</w:t>
            </w:r>
            <w:r>
              <w:rPr>
                <w:szCs w:val="24"/>
              </w:rPr>
              <w:t>.</w:t>
            </w:r>
            <w:r w:rsidRPr="00033CBD">
              <w:rPr>
                <w:szCs w:val="24"/>
              </w:rPr>
              <w:t xml:space="preserve"> Ramanauskas</w:t>
            </w:r>
          </w:p>
        </w:tc>
      </w:tr>
      <w:tr w:rsidR="0036774B" w:rsidRPr="00033CBD" w14:paraId="40B4152E" w14:textId="77777777" w:rsidTr="00523A23">
        <w:tc>
          <w:tcPr>
            <w:tcW w:w="1134" w:type="dxa"/>
          </w:tcPr>
          <w:p w14:paraId="36A89F23" w14:textId="4F4BB6CC" w:rsidR="0036774B" w:rsidRPr="00033CBD" w:rsidRDefault="0036774B" w:rsidP="0036774B">
            <w:pPr>
              <w:jc w:val="center"/>
              <w:rPr>
                <w:szCs w:val="24"/>
              </w:rPr>
            </w:pPr>
            <w:r w:rsidRPr="00033CBD">
              <w:rPr>
                <w:szCs w:val="24"/>
              </w:rPr>
              <w:t>23 d.</w:t>
            </w:r>
          </w:p>
        </w:tc>
        <w:tc>
          <w:tcPr>
            <w:tcW w:w="3515" w:type="dxa"/>
          </w:tcPr>
          <w:p w14:paraId="7DEDC0E0" w14:textId="5ED3F37F" w:rsidR="0036774B" w:rsidRPr="00033CBD" w:rsidRDefault="0036774B" w:rsidP="0036774B">
            <w:pPr>
              <w:jc w:val="both"/>
              <w:rPr>
                <w:szCs w:val="24"/>
              </w:rPr>
            </w:pPr>
            <w:r w:rsidRPr="00033CBD">
              <w:rPr>
                <w:rFonts w:eastAsiaTheme="majorEastAsia"/>
                <w:szCs w:val="24"/>
              </w:rPr>
              <w:t>Veiksmų planavimas: individualių įtraukios mokyklos strategijų kūrimas</w:t>
            </w:r>
          </w:p>
        </w:tc>
        <w:tc>
          <w:tcPr>
            <w:tcW w:w="2551" w:type="dxa"/>
          </w:tcPr>
          <w:p w14:paraId="250D564D" w14:textId="77777777" w:rsidR="0036774B" w:rsidRPr="00033CBD" w:rsidRDefault="0036774B" w:rsidP="0036774B">
            <w:pPr>
              <w:jc w:val="center"/>
              <w:rPr>
                <w:szCs w:val="24"/>
              </w:rPr>
            </w:pPr>
            <w:r w:rsidRPr="00033CBD">
              <w:rPr>
                <w:szCs w:val="24"/>
              </w:rPr>
              <w:t>13–14.30 val. (I grupė)</w:t>
            </w:r>
          </w:p>
          <w:p w14:paraId="0BB48471" w14:textId="7846CFC4" w:rsidR="0036774B" w:rsidRPr="00033CBD" w:rsidRDefault="0036774B" w:rsidP="0036774B">
            <w:pPr>
              <w:jc w:val="center"/>
              <w:rPr>
                <w:szCs w:val="24"/>
              </w:rPr>
            </w:pPr>
            <w:r w:rsidRPr="00033CBD">
              <w:rPr>
                <w:szCs w:val="24"/>
              </w:rPr>
              <w:t>Jurbarko turizmo ir verslo informacijos centro konferencijų salė</w:t>
            </w:r>
          </w:p>
        </w:tc>
        <w:tc>
          <w:tcPr>
            <w:tcW w:w="2409" w:type="dxa"/>
          </w:tcPr>
          <w:p w14:paraId="41BF3742" w14:textId="77777777" w:rsidR="0036774B" w:rsidRPr="00033CBD" w:rsidRDefault="0036774B" w:rsidP="0036774B">
            <w:pPr>
              <w:rPr>
                <w:szCs w:val="24"/>
              </w:rPr>
            </w:pPr>
            <w:r w:rsidRPr="00033CBD">
              <w:rPr>
                <w:szCs w:val="24"/>
              </w:rPr>
              <w:t>R</w:t>
            </w:r>
            <w:r>
              <w:rPr>
                <w:szCs w:val="24"/>
              </w:rPr>
              <w:t>.</w:t>
            </w:r>
            <w:r w:rsidRPr="00033CBD">
              <w:rPr>
                <w:szCs w:val="24"/>
              </w:rPr>
              <w:t xml:space="preserve"> Stankienė</w:t>
            </w:r>
          </w:p>
          <w:p w14:paraId="507C040C" w14:textId="5FB7A75B" w:rsidR="0036774B" w:rsidRPr="00033CBD" w:rsidRDefault="0036774B" w:rsidP="0036774B">
            <w:pPr>
              <w:rPr>
                <w:szCs w:val="24"/>
              </w:rPr>
            </w:pPr>
            <w:r w:rsidRPr="00033CBD">
              <w:rPr>
                <w:szCs w:val="24"/>
              </w:rPr>
              <w:t>N</w:t>
            </w:r>
            <w:r>
              <w:rPr>
                <w:szCs w:val="24"/>
              </w:rPr>
              <w:t>.</w:t>
            </w:r>
            <w:r w:rsidRPr="00033CBD">
              <w:rPr>
                <w:szCs w:val="24"/>
              </w:rPr>
              <w:t xml:space="preserve"> Ramanauskas</w:t>
            </w:r>
          </w:p>
        </w:tc>
      </w:tr>
      <w:tr w:rsidR="0036774B" w:rsidRPr="00033CBD" w14:paraId="5C31CEBD" w14:textId="77777777" w:rsidTr="00523A23">
        <w:tc>
          <w:tcPr>
            <w:tcW w:w="1134" w:type="dxa"/>
          </w:tcPr>
          <w:p w14:paraId="579D50DD" w14:textId="4839CC9F" w:rsidR="0036774B" w:rsidRPr="00033CBD" w:rsidRDefault="0036774B" w:rsidP="0036774B">
            <w:pPr>
              <w:jc w:val="center"/>
              <w:rPr>
                <w:szCs w:val="24"/>
              </w:rPr>
            </w:pPr>
            <w:r w:rsidRPr="00033CBD">
              <w:rPr>
                <w:szCs w:val="24"/>
              </w:rPr>
              <w:t>23 d.</w:t>
            </w:r>
          </w:p>
        </w:tc>
        <w:tc>
          <w:tcPr>
            <w:tcW w:w="3515" w:type="dxa"/>
          </w:tcPr>
          <w:p w14:paraId="49340F3E" w14:textId="21969C14" w:rsidR="0036774B" w:rsidRPr="00033CBD" w:rsidRDefault="0036774B" w:rsidP="0036774B">
            <w:pPr>
              <w:jc w:val="both"/>
              <w:rPr>
                <w:rFonts w:eastAsiaTheme="majorEastAsia"/>
                <w:szCs w:val="24"/>
              </w:rPr>
            </w:pPr>
            <w:r w:rsidRPr="00033CBD">
              <w:rPr>
                <w:rFonts w:eastAsiaTheme="majorEastAsia"/>
                <w:szCs w:val="24"/>
              </w:rPr>
              <w:t>Bendradarbiavimas: kaip efektyviai veikti kartu</w:t>
            </w:r>
          </w:p>
        </w:tc>
        <w:tc>
          <w:tcPr>
            <w:tcW w:w="2551" w:type="dxa"/>
          </w:tcPr>
          <w:p w14:paraId="6D399902" w14:textId="77777777" w:rsidR="0036774B" w:rsidRPr="00033CBD" w:rsidRDefault="0036774B" w:rsidP="0036774B">
            <w:pPr>
              <w:jc w:val="center"/>
              <w:rPr>
                <w:szCs w:val="24"/>
              </w:rPr>
            </w:pPr>
            <w:r w:rsidRPr="00033CBD">
              <w:rPr>
                <w:szCs w:val="24"/>
              </w:rPr>
              <w:t>15–16.30 val. (II grupė)</w:t>
            </w:r>
          </w:p>
          <w:p w14:paraId="55AFD99C" w14:textId="68EA09D7" w:rsidR="0036774B" w:rsidRPr="00033CBD" w:rsidRDefault="0036774B" w:rsidP="0036774B">
            <w:pPr>
              <w:jc w:val="center"/>
              <w:rPr>
                <w:szCs w:val="24"/>
              </w:rPr>
            </w:pPr>
            <w:r w:rsidRPr="00033CBD">
              <w:rPr>
                <w:szCs w:val="24"/>
              </w:rPr>
              <w:t>Jurbarko turizmo ir verslo informacijos centro konferencijų salė</w:t>
            </w:r>
          </w:p>
        </w:tc>
        <w:tc>
          <w:tcPr>
            <w:tcW w:w="2409" w:type="dxa"/>
          </w:tcPr>
          <w:p w14:paraId="78CE38DE" w14:textId="77777777" w:rsidR="0036774B" w:rsidRPr="00033CBD" w:rsidRDefault="0036774B" w:rsidP="0036774B">
            <w:pPr>
              <w:rPr>
                <w:szCs w:val="24"/>
              </w:rPr>
            </w:pPr>
            <w:r w:rsidRPr="00033CBD">
              <w:rPr>
                <w:szCs w:val="24"/>
              </w:rPr>
              <w:t>R</w:t>
            </w:r>
            <w:r>
              <w:rPr>
                <w:szCs w:val="24"/>
              </w:rPr>
              <w:t>.</w:t>
            </w:r>
            <w:r w:rsidRPr="00033CBD">
              <w:rPr>
                <w:szCs w:val="24"/>
              </w:rPr>
              <w:t xml:space="preserve"> Stankienė</w:t>
            </w:r>
          </w:p>
          <w:p w14:paraId="5CC3BCE0" w14:textId="1A688D91" w:rsidR="0036774B" w:rsidRPr="00033CBD" w:rsidRDefault="0036774B" w:rsidP="0036774B">
            <w:pPr>
              <w:rPr>
                <w:szCs w:val="24"/>
              </w:rPr>
            </w:pPr>
            <w:r w:rsidRPr="00033CBD">
              <w:rPr>
                <w:szCs w:val="24"/>
              </w:rPr>
              <w:t>N</w:t>
            </w:r>
            <w:r>
              <w:rPr>
                <w:szCs w:val="24"/>
              </w:rPr>
              <w:t>.</w:t>
            </w:r>
            <w:r w:rsidRPr="00033CBD">
              <w:rPr>
                <w:szCs w:val="24"/>
              </w:rPr>
              <w:t xml:space="preserve"> Ramanauskas</w:t>
            </w:r>
          </w:p>
        </w:tc>
      </w:tr>
    </w:tbl>
    <w:p w14:paraId="488B218D" w14:textId="44C9FAE4" w:rsidR="00D94241" w:rsidRPr="00033CBD" w:rsidRDefault="00D94241" w:rsidP="00D94241">
      <w:pPr>
        <w:spacing w:line="257" w:lineRule="auto"/>
        <w:ind w:firstLine="284"/>
        <w:rPr>
          <w:b/>
          <w:szCs w:val="24"/>
          <w:lang w:eastAsia="ar-SA"/>
        </w:rPr>
      </w:pPr>
      <w:r w:rsidRPr="00033CBD">
        <w:rPr>
          <w:b/>
          <w:szCs w:val="24"/>
          <w:lang w:eastAsia="ar-SA"/>
        </w:rPr>
        <w:t>1.</w:t>
      </w:r>
      <w:r w:rsidR="00033CBD" w:rsidRPr="00033CBD">
        <w:rPr>
          <w:b/>
          <w:szCs w:val="24"/>
          <w:lang w:eastAsia="ar-SA"/>
        </w:rPr>
        <w:t>2</w:t>
      </w:r>
      <w:r w:rsidRPr="00033CBD">
        <w:rPr>
          <w:b/>
          <w:szCs w:val="24"/>
          <w:lang w:eastAsia="ar-SA"/>
        </w:rPr>
        <w:t xml:space="preserve">. </w:t>
      </w:r>
      <w:r w:rsidRPr="00033CBD">
        <w:rPr>
          <w:b/>
          <w:bCs/>
          <w:szCs w:val="24"/>
        </w:rPr>
        <w:t xml:space="preserve">Kūrybiškumo stovykla mokytojams </w:t>
      </w:r>
      <w:r w:rsidRPr="00033CBD">
        <w:rPr>
          <w:b/>
          <w:szCs w:val="24"/>
          <w:lang w:eastAsia="ar-SA"/>
        </w:rPr>
        <w:t>(</w:t>
      </w:r>
      <w:r w:rsidRPr="00033CBD">
        <w:rPr>
          <w:b/>
          <w:szCs w:val="24"/>
        </w:rPr>
        <w:t>TŪM 48 veikla)</w:t>
      </w:r>
      <w:r w:rsidRPr="00033CBD">
        <w:rPr>
          <w:b/>
          <w:szCs w:val="24"/>
          <w:lang w:eastAsia="ar-SA"/>
        </w:rPr>
        <w:t xml:space="preserve"> </w:t>
      </w:r>
    </w:p>
    <w:tbl>
      <w:tblPr>
        <w:tblStyle w:val="Lentelstinklelis"/>
        <w:tblW w:w="9652" w:type="dxa"/>
        <w:tblLook w:val="04A0" w:firstRow="1" w:lastRow="0" w:firstColumn="1" w:lastColumn="0" w:noHBand="0" w:noVBand="1"/>
      </w:tblPr>
      <w:tblGrid>
        <w:gridCol w:w="1149"/>
        <w:gridCol w:w="3543"/>
        <w:gridCol w:w="2551"/>
        <w:gridCol w:w="2409"/>
      </w:tblGrid>
      <w:tr w:rsidR="00033CBD" w:rsidRPr="00033CBD" w14:paraId="5F054741" w14:textId="77777777" w:rsidTr="00523A23">
        <w:tc>
          <w:tcPr>
            <w:tcW w:w="1149" w:type="dxa"/>
          </w:tcPr>
          <w:p w14:paraId="1C92ED33" w14:textId="77777777" w:rsidR="00D94241" w:rsidRPr="00033CBD" w:rsidRDefault="00D94241" w:rsidP="00842F41">
            <w:pPr>
              <w:jc w:val="center"/>
              <w:rPr>
                <w:b/>
                <w:bCs/>
                <w:szCs w:val="24"/>
              </w:rPr>
            </w:pPr>
            <w:r w:rsidRPr="00033CBD">
              <w:rPr>
                <w:b/>
                <w:bCs/>
                <w:szCs w:val="24"/>
              </w:rPr>
              <w:t>Data</w:t>
            </w:r>
          </w:p>
        </w:tc>
        <w:tc>
          <w:tcPr>
            <w:tcW w:w="3543" w:type="dxa"/>
          </w:tcPr>
          <w:p w14:paraId="4BA2823C" w14:textId="77777777" w:rsidR="00D94241" w:rsidRPr="00033CBD" w:rsidRDefault="00D94241" w:rsidP="00842F41">
            <w:pPr>
              <w:jc w:val="center"/>
              <w:rPr>
                <w:b/>
                <w:bCs/>
                <w:szCs w:val="24"/>
              </w:rPr>
            </w:pPr>
            <w:r w:rsidRPr="00033CBD">
              <w:rPr>
                <w:b/>
                <w:bCs/>
                <w:szCs w:val="24"/>
              </w:rPr>
              <w:t>Tema</w:t>
            </w:r>
          </w:p>
        </w:tc>
        <w:tc>
          <w:tcPr>
            <w:tcW w:w="2551" w:type="dxa"/>
          </w:tcPr>
          <w:p w14:paraId="346B274B" w14:textId="77777777" w:rsidR="00D94241" w:rsidRPr="00033CBD" w:rsidRDefault="00D94241" w:rsidP="00842F41">
            <w:pPr>
              <w:jc w:val="center"/>
              <w:rPr>
                <w:b/>
                <w:bCs/>
                <w:szCs w:val="24"/>
              </w:rPr>
            </w:pPr>
            <w:r w:rsidRPr="00033CBD">
              <w:rPr>
                <w:b/>
                <w:bCs/>
                <w:szCs w:val="24"/>
              </w:rPr>
              <w:t>Vieta</w:t>
            </w:r>
          </w:p>
        </w:tc>
        <w:tc>
          <w:tcPr>
            <w:tcW w:w="2409" w:type="dxa"/>
          </w:tcPr>
          <w:p w14:paraId="0DCF2684" w14:textId="77777777" w:rsidR="00D94241" w:rsidRPr="00033CBD" w:rsidRDefault="00D94241" w:rsidP="00842F41">
            <w:pPr>
              <w:jc w:val="center"/>
              <w:rPr>
                <w:b/>
                <w:bCs/>
                <w:szCs w:val="24"/>
              </w:rPr>
            </w:pPr>
            <w:r w:rsidRPr="00033CBD">
              <w:rPr>
                <w:b/>
                <w:bCs/>
                <w:szCs w:val="24"/>
              </w:rPr>
              <w:t xml:space="preserve">Organizatorius </w:t>
            </w:r>
          </w:p>
        </w:tc>
      </w:tr>
      <w:tr w:rsidR="00033CBD" w:rsidRPr="00033CBD" w14:paraId="5A5C238D" w14:textId="77777777" w:rsidTr="00523A23">
        <w:trPr>
          <w:trHeight w:val="907"/>
        </w:trPr>
        <w:tc>
          <w:tcPr>
            <w:tcW w:w="1149" w:type="dxa"/>
          </w:tcPr>
          <w:p w14:paraId="688B7662" w14:textId="77777777" w:rsidR="00D94241" w:rsidRPr="00033CBD" w:rsidRDefault="00D94241" w:rsidP="00842F41">
            <w:pPr>
              <w:jc w:val="center"/>
              <w:rPr>
                <w:szCs w:val="24"/>
              </w:rPr>
            </w:pPr>
            <w:r w:rsidRPr="00033CBD">
              <w:rPr>
                <w:szCs w:val="24"/>
              </w:rPr>
              <w:t>kovo 30–balandžio 1 d.</w:t>
            </w:r>
          </w:p>
        </w:tc>
        <w:tc>
          <w:tcPr>
            <w:tcW w:w="3543" w:type="dxa"/>
          </w:tcPr>
          <w:p w14:paraId="49496B69" w14:textId="77777777" w:rsidR="00D94241" w:rsidRPr="00033CBD" w:rsidRDefault="00D94241" w:rsidP="00842F41">
            <w:pPr>
              <w:rPr>
                <w:szCs w:val="24"/>
              </w:rPr>
            </w:pPr>
            <w:r w:rsidRPr="00033CBD">
              <w:rPr>
                <w:szCs w:val="24"/>
              </w:rPr>
              <w:t>Kūrybiškumo stovykla mokytojams (I grupė)</w:t>
            </w:r>
          </w:p>
        </w:tc>
        <w:tc>
          <w:tcPr>
            <w:tcW w:w="2551" w:type="dxa"/>
          </w:tcPr>
          <w:p w14:paraId="20AA84DF" w14:textId="77777777" w:rsidR="00D94241" w:rsidRPr="00033CBD" w:rsidRDefault="00D94241" w:rsidP="00842F41">
            <w:pPr>
              <w:jc w:val="center"/>
              <w:rPr>
                <w:szCs w:val="24"/>
              </w:rPr>
            </w:pPr>
            <w:r w:rsidRPr="00033CBD">
              <w:rPr>
                <w:szCs w:val="24"/>
              </w:rPr>
              <w:t>Birštonas</w:t>
            </w:r>
          </w:p>
        </w:tc>
        <w:tc>
          <w:tcPr>
            <w:tcW w:w="2409" w:type="dxa"/>
          </w:tcPr>
          <w:p w14:paraId="48B81DCD" w14:textId="4092FE46" w:rsidR="00D94241" w:rsidRPr="00033CBD" w:rsidRDefault="00705204" w:rsidP="00842F41">
            <w:pPr>
              <w:rPr>
                <w:szCs w:val="24"/>
              </w:rPr>
            </w:pPr>
            <w:r w:rsidRPr="00033CBD">
              <w:rPr>
                <w:szCs w:val="24"/>
              </w:rPr>
              <w:t xml:space="preserve">Jurbarko Vytauto Didžiojo pagrindinė mokykla </w:t>
            </w:r>
          </w:p>
        </w:tc>
      </w:tr>
      <w:tr w:rsidR="00033CBD" w:rsidRPr="00033CBD" w14:paraId="2500BDC7" w14:textId="77777777" w:rsidTr="00523A23">
        <w:trPr>
          <w:trHeight w:val="907"/>
        </w:trPr>
        <w:tc>
          <w:tcPr>
            <w:tcW w:w="1149" w:type="dxa"/>
          </w:tcPr>
          <w:p w14:paraId="1BCCCF83" w14:textId="77777777" w:rsidR="00D94241" w:rsidRPr="00033CBD" w:rsidRDefault="00D94241" w:rsidP="00842F41">
            <w:pPr>
              <w:jc w:val="center"/>
              <w:rPr>
                <w:szCs w:val="24"/>
              </w:rPr>
            </w:pPr>
            <w:r w:rsidRPr="00033CBD">
              <w:rPr>
                <w:szCs w:val="24"/>
              </w:rPr>
              <w:t>kovo 30–balandžio 1 d.</w:t>
            </w:r>
          </w:p>
        </w:tc>
        <w:tc>
          <w:tcPr>
            <w:tcW w:w="3543" w:type="dxa"/>
          </w:tcPr>
          <w:p w14:paraId="1B418EA9" w14:textId="77777777" w:rsidR="00D94241" w:rsidRPr="00033CBD" w:rsidRDefault="00D94241" w:rsidP="00842F41">
            <w:pPr>
              <w:rPr>
                <w:szCs w:val="24"/>
              </w:rPr>
            </w:pPr>
            <w:r w:rsidRPr="00033CBD">
              <w:rPr>
                <w:szCs w:val="24"/>
              </w:rPr>
              <w:t>Kūrybiškumo stovykla mokytojams (II grupė)</w:t>
            </w:r>
          </w:p>
        </w:tc>
        <w:tc>
          <w:tcPr>
            <w:tcW w:w="2551" w:type="dxa"/>
          </w:tcPr>
          <w:p w14:paraId="3D0ABA78" w14:textId="77777777" w:rsidR="00D94241" w:rsidRPr="00033CBD" w:rsidRDefault="00D94241" w:rsidP="00842F41">
            <w:pPr>
              <w:jc w:val="center"/>
              <w:rPr>
                <w:szCs w:val="24"/>
              </w:rPr>
            </w:pPr>
            <w:r w:rsidRPr="00033CBD">
              <w:rPr>
                <w:szCs w:val="24"/>
              </w:rPr>
              <w:t>Birštonas</w:t>
            </w:r>
          </w:p>
        </w:tc>
        <w:tc>
          <w:tcPr>
            <w:tcW w:w="2409" w:type="dxa"/>
          </w:tcPr>
          <w:p w14:paraId="5FA05599" w14:textId="6231A25D" w:rsidR="00D94241" w:rsidRPr="00033CBD" w:rsidRDefault="00705204" w:rsidP="00842F41">
            <w:pPr>
              <w:rPr>
                <w:szCs w:val="24"/>
              </w:rPr>
            </w:pPr>
            <w:r w:rsidRPr="00033CBD">
              <w:rPr>
                <w:szCs w:val="24"/>
              </w:rPr>
              <w:t>Jurbarko Antano Giedraičio-Giedriaus gimnazija</w:t>
            </w:r>
          </w:p>
        </w:tc>
      </w:tr>
    </w:tbl>
    <w:p w14:paraId="01B0C4F6" w14:textId="094E54BB" w:rsidR="000923BF" w:rsidRPr="00D310AC" w:rsidRDefault="000923BF" w:rsidP="000923BF">
      <w:pPr>
        <w:ind w:firstLine="284"/>
        <w:rPr>
          <w:b/>
          <w:szCs w:val="24"/>
          <w:lang w:eastAsia="ar-SA"/>
        </w:rPr>
      </w:pPr>
      <w:r w:rsidRPr="00D310AC">
        <w:rPr>
          <w:b/>
          <w:szCs w:val="24"/>
          <w:lang w:eastAsia="ar-SA"/>
        </w:rPr>
        <w:t>1.</w:t>
      </w:r>
      <w:r w:rsidR="002A1933" w:rsidRPr="00D310AC">
        <w:rPr>
          <w:b/>
          <w:szCs w:val="24"/>
          <w:lang w:eastAsia="ar-SA"/>
        </w:rPr>
        <w:t>3</w:t>
      </w:r>
      <w:r w:rsidRPr="00D310AC">
        <w:rPr>
          <w:b/>
          <w:szCs w:val="24"/>
          <w:lang w:eastAsia="ar-SA"/>
        </w:rPr>
        <w:t>. Mokytojų mokymai tiriamųjų veiklų klausimais (TŪM 33 veikla)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843"/>
        <w:gridCol w:w="3628"/>
        <w:gridCol w:w="2659"/>
        <w:gridCol w:w="2385"/>
      </w:tblGrid>
      <w:tr w:rsidR="00D310AC" w:rsidRPr="00AD71C5" w14:paraId="6C0B4217" w14:textId="77777777" w:rsidTr="00AD71C5">
        <w:tc>
          <w:tcPr>
            <w:tcW w:w="843" w:type="dxa"/>
          </w:tcPr>
          <w:p w14:paraId="21C6C1DA" w14:textId="77777777" w:rsidR="00E1100C" w:rsidRPr="00AD71C5" w:rsidRDefault="00E1100C" w:rsidP="00AD71C5">
            <w:pPr>
              <w:jc w:val="center"/>
              <w:rPr>
                <w:b/>
                <w:bCs/>
                <w:szCs w:val="24"/>
              </w:rPr>
            </w:pPr>
            <w:r w:rsidRPr="00AD71C5">
              <w:rPr>
                <w:b/>
                <w:bCs/>
                <w:szCs w:val="24"/>
              </w:rPr>
              <w:t>Data</w:t>
            </w:r>
          </w:p>
        </w:tc>
        <w:tc>
          <w:tcPr>
            <w:tcW w:w="3628" w:type="dxa"/>
          </w:tcPr>
          <w:p w14:paraId="61079DB0" w14:textId="77777777" w:rsidR="00E1100C" w:rsidRPr="00AD71C5" w:rsidRDefault="00E1100C" w:rsidP="00535D36">
            <w:pPr>
              <w:rPr>
                <w:b/>
                <w:bCs/>
                <w:szCs w:val="24"/>
              </w:rPr>
            </w:pPr>
            <w:r w:rsidRPr="00AD71C5">
              <w:rPr>
                <w:b/>
                <w:bCs/>
                <w:szCs w:val="24"/>
              </w:rPr>
              <w:t>Renginio pavadinimas</w:t>
            </w:r>
          </w:p>
        </w:tc>
        <w:tc>
          <w:tcPr>
            <w:tcW w:w="2659" w:type="dxa"/>
          </w:tcPr>
          <w:p w14:paraId="7C394C70" w14:textId="77777777" w:rsidR="00E1100C" w:rsidRPr="00AD71C5" w:rsidRDefault="00E1100C" w:rsidP="00535D36">
            <w:pPr>
              <w:rPr>
                <w:b/>
                <w:bCs/>
                <w:szCs w:val="24"/>
              </w:rPr>
            </w:pPr>
            <w:r w:rsidRPr="00AD71C5">
              <w:rPr>
                <w:b/>
                <w:bCs/>
                <w:szCs w:val="24"/>
              </w:rPr>
              <w:t>Laikas ir vieta</w:t>
            </w:r>
          </w:p>
        </w:tc>
        <w:tc>
          <w:tcPr>
            <w:tcW w:w="2385" w:type="dxa"/>
          </w:tcPr>
          <w:p w14:paraId="3D366D48" w14:textId="77777777" w:rsidR="00E1100C" w:rsidRPr="00AD71C5" w:rsidRDefault="00E1100C" w:rsidP="00535D36">
            <w:pPr>
              <w:rPr>
                <w:b/>
                <w:bCs/>
                <w:szCs w:val="24"/>
              </w:rPr>
            </w:pPr>
            <w:r w:rsidRPr="00AD71C5">
              <w:rPr>
                <w:b/>
                <w:bCs/>
                <w:szCs w:val="24"/>
              </w:rPr>
              <w:t xml:space="preserve">Lektoriai </w:t>
            </w:r>
          </w:p>
        </w:tc>
      </w:tr>
      <w:tr w:rsidR="00D310AC" w:rsidRPr="00D310AC" w14:paraId="7DBAE663" w14:textId="77777777" w:rsidTr="00AD71C5">
        <w:tc>
          <w:tcPr>
            <w:tcW w:w="843" w:type="dxa"/>
          </w:tcPr>
          <w:p w14:paraId="06F34B85" w14:textId="77777777" w:rsidR="00E1100C" w:rsidRPr="00D310AC" w:rsidRDefault="00E1100C" w:rsidP="00AD71C5">
            <w:pPr>
              <w:jc w:val="center"/>
              <w:rPr>
                <w:szCs w:val="24"/>
              </w:rPr>
            </w:pPr>
            <w:r w:rsidRPr="00D310AC">
              <w:rPr>
                <w:szCs w:val="24"/>
              </w:rPr>
              <w:t>7 d.</w:t>
            </w:r>
          </w:p>
        </w:tc>
        <w:tc>
          <w:tcPr>
            <w:tcW w:w="3628" w:type="dxa"/>
          </w:tcPr>
          <w:p w14:paraId="3EA4D4CE" w14:textId="77777777" w:rsidR="00E1100C" w:rsidRPr="00D310AC" w:rsidRDefault="00E1100C" w:rsidP="00535D36">
            <w:pPr>
              <w:rPr>
                <w:szCs w:val="24"/>
              </w:rPr>
            </w:pPr>
            <w:r w:rsidRPr="00D310AC">
              <w:rPr>
                <w:szCs w:val="24"/>
              </w:rPr>
              <w:t>Mokytojų ir mokinių mokymai tiriamųjų veiklų klausimais</w:t>
            </w:r>
          </w:p>
        </w:tc>
        <w:tc>
          <w:tcPr>
            <w:tcW w:w="2659" w:type="dxa"/>
          </w:tcPr>
          <w:p w14:paraId="5484B21C" w14:textId="55AB3E5C" w:rsidR="00E1100C" w:rsidRPr="00D310AC" w:rsidRDefault="00E1100C" w:rsidP="00547B0B">
            <w:pPr>
              <w:jc w:val="center"/>
              <w:rPr>
                <w:szCs w:val="24"/>
              </w:rPr>
            </w:pPr>
            <w:r w:rsidRPr="00D310AC">
              <w:rPr>
                <w:szCs w:val="24"/>
              </w:rPr>
              <w:t>9–14 val.</w:t>
            </w:r>
          </w:p>
          <w:p w14:paraId="01B1BCC2" w14:textId="77777777" w:rsidR="00E1100C" w:rsidRPr="00D310AC" w:rsidRDefault="00E1100C" w:rsidP="00547B0B">
            <w:pPr>
              <w:jc w:val="center"/>
              <w:rPr>
                <w:szCs w:val="24"/>
              </w:rPr>
            </w:pPr>
            <w:r w:rsidRPr="00D310AC">
              <w:rPr>
                <w:szCs w:val="24"/>
              </w:rPr>
              <w:t>Jurbarko Naujamiesčio progimnazija</w:t>
            </w:r>
          </w:p>
        </w:tc>
        <w:tc>
          <w:tcPr>
            <w:tcW w:w="2385" w:type="dxa"/>
          </w:tcPr>
          <w:p w14:paraId="320408F3" w14:textId="77777777" w:rsidR="00AD71C5" w:rsidRDefault="00E1100C" w:rsidP="00535D36">
            <w:pPr>
              <w:rPr>
                <w:szCs w:val="24"/>
              </w:rPr>
            </w:pPr>
            <w:r w:rsidRPr="00D310AC">
              <w:rPr>
                <w:szCs w:val="24"/>
              </w:rPr>
              <w:t>G</w:t>
            </w:r>
            <w:r w:rsidR="00AD71C5">
              <w:rPr>
                <w:szCs w:val="24"/>
              </w:rPr>
              <w:t>.</w:t>
            </w:r>
            <w:r w:rsidRPr="00D310AC">
              <w:rPr>
                <w:szCs w:val="24"/>
              </w:rPr>
              <w:t xml:space="preserve"> Eimontaitė-Veversė</w:t>
            </w:r>
          </w:p>
          <w:p w14:paraId="1AA31720" w14:textId="60B91D80" w:rsidR="00E1100C" w:rsidRPr="00D310AC" w:rsidRDefault="00E1100C" w:rsidP="00535D36">
            <w:pPr>
              <w:rPr>
                <w:szCs w:val="24"/>
              </w:rPr>
            </w:pPr>
            <w:r w:rsidRPr="00D310AC">
              <w:rPr>
                <w:szCs w:val="24"/>
              </w:rPr>
              <w:t>A</w:t>
            </w:r>
            <w:r w:rsidR="00AD71C5">
              <w:rPr>
                <w:szCs w:val="24"/>
              </w:rPr>
              <w:t>.</w:t>
            </w:r>
            <w:r w:rsidRPr="00D310AC">
              <w:rPr>
                <w:szCs w:val="24"/>
              </w:rPr>
              <w:t xml:space="preserve"> Veversis</w:t>
            </w:r>
          </w:p>
        </w:tc>
      </w:tr>
      <w:tr w:rsidR="00D310AC" w:rsidRPr="00D310AC" w14:paraId="7E57A1C2" w14:textId="77777777" w:rsidTr="00AD71C5">
        <w:tc>
          <w:tcPr>
            <w:tcW w:w="843" w:type="dxa"/>
          </w:tcPr>
          <w:p w14:paraId="06256AEA" w14:textId="77777777" w:rsidR="00E1100C" w:rsidRPr="00D310AC" w:rsidRDefault="00E1100C" w:rsidP="00AD71C5">
            <w:pPr>
              <w:jc w:val="center"/>
              <w:rPr>
                <w:szCs w:val="24"/>
              </w:rPr>
            </w:pPr>
            <w:r w:rsidRPr="00D310AC">
              <w:rPr>
                <w:szCs w:val="24"/>
              </w:rPr>
              <w:t>8 d.</w:t>
            </w:r>
          </w:p>
        </w:tc>
        <w:tc>
          <w:tcPr>
            <w:tcW w:w="3628" w:type="dxa"/>
          </w:tcPr>
          <w:p w14:paraId="64834BBA" w14:textId="77777777" w:rsidR="00E1100C" w:rsidRPr="00D310AC" w:rsidRDefault="00E1100C" w:rsidP="00535D36">
            <w:pPr>
              <w:rPr>
                <w:szCs w:val="24"/>
              </w:rPr>
            </w:pPr>
            <w:r w:rsidRPr="00D310AC">
              <w:rPr>
                <w:szCs w:val="24"/>
              </w:rPr>
              <w:t>Mokytojų ir mokinių mokymai tiriamųjų veiklų klausimais</w:t>
            </w:r>
          </w:p>
        </w:tc>
        <w:tc>
          <w:tcPr>
            <w:tcW w:w="2659" w:type="dxa"/>
          </w:tcPr>
          <w:p w14:paraId="1BFD0BAB" w14:textId="5A424FF0" w:rsidR="00E1100C" w:rsidRPr="00D310AC" w:rsidRDefault="00E1100C" w:rsidP="00547B0B">
            <w:pPr>
              <w:jc w:val="center"/>
              <w:rPr>
                <w:szCs w:val="24"/>
              </w:rPr>
            </w:pPr>
            <w:r w:rsidRPr="00D310AC">
              <w:rPr>
                <w:szCs w:val="24"/>
              </w:rPr>
              <w:t>9–14 val.</w:t>
            </w:r>
          </w:p>
          <w:p w14:paraId="55B56494" w14:textId="77777777" w:rsidR="00E1100C" w:rsidRPr="00D310AC" w:rsidRDefault="00E1100C" w:rsidP="00547B0B">
            <w:pPr>
              <w:jc w:val="center"/>
              <w:rPr>
                <w:szCs w:val="24"/>
              </w:rPr>
            </w:pPr>
            <w:r w:rsidRPr="00D310AC">
              <w:rPr>
                <w:szCs w:val="24"/>
              </w:rPr>
              <w:t>Jurbarko Naujamiesčio progimnazija</w:t>
            </w:r>
          </w:p>
        </w:tc>
        <w:tc>
          <w:tcPr>
            <w:tcW w:w="2385" w:type="dxa"/>
          </w:tcPr>
          <w:p w14:paraId="78093650" w14:textId="77777777" w:rsidR="00AD71C5" w:rsidRDefault="00E1100C" w:rsidP="00535D36">
            <w:pPr>
              <w:rPr>
                <w:szCs w:val="24"/>
              </w:rPr>
            </w:pPr>
            <w:r w:rsidRPr="00D310AC">
              <w:rPr>
                <w:szCs w:val="24"/>
              </w:rPr>
              <w:t>L</w:t>
            </w:r>
            <w:r w:rsidR="00AD71C5">
              <w:rPr>
                <w:szCs w:val="24"/>
              </w:rPr>
              <w:t>.</w:t>
            </w:r>
            <w:r w:rsidRPr="00D310AC">
              <w:rPr>
                <w:szCs w:val="24"/>
              </w:rPr>
              <w:t xml:space="preserve"> Tamošiūnaitė</w:t>
            </w:r>
          </w:p>
          <w:p w14:paraId="2AE06A38" w14:textId="43F32E9A" w:rsidR="00E1100C" w:rsidRPr="00D310AC" w:rsidRDefault="00E1100C" w:rsidP="00535D36">
            <w:pPr>
              <w:rPr>
                <w:szCs w:val="24"/>
              </w:rPr>
            </w:pPr>
            <w:r w:rsidRPr="00D310AC">
              <w:rPr>
                <w:szCs w:val="24"/>
              </w:rPr>
              <w:t>L</w:t>
            </w:r>
            <w:r w:rsidR="00AD71C5">
              <w:rPr>
                <w:szCs w:val="24"/>
              </w:rPr>
              <w:t>.</w:t>
            </w:r>
            <w:r w:rsidRPr="00D310AC">
              <w:rPr>
                <w:szCs w:val="24"/>
              </w:rPr>
              <w:t xml:space="preserve"> Janušauskienė</w:t>
            </w:r>
          </w:p>
        </w:tc>
      </w:tr>
      <w:tr w:rsidR="00AD71C5" w:rsidRPr="00D310AC" w14:paraId="267E3A90" w14:textId="77777777" w:rsidTr="00AD71C5">
        <w:tc>
          <w:tcPr>
            <w:tcW w:w="843" w:type="dxa"/>
          </w:tcPr>
          <w:p w14:paraId="02E59142" w14:textId="77777777" w:rsidR="00AD71C5" w:rsidRPr="00D310AC" w:rsidRDefault="00AD71C5" w:rsidP="00AD71C5">
            <w:pPr>
              <w:jc w:val="center"/>
              <w:rPr>
                <w:szCs w:val="24"/>
              </w:rPr>
            </w:pPr>
            <w:r w:rsidRPr="00D310AC">
              <w:rPr>
                <w:szCs w:val="24"/>
              </w:rPr>
              <w:t>9 d.</w:t>
            </w:r>
          </w:p>
        </w:tc>
        <w:tc>
          <w:tcPr>
            <w:tcW w:w="3628" w:type="dxa"/>
          </w:tcPr>
          <w:p w14:paraId="3C02352B" w14:textId="77777777" w:rsidR="00AD71C5" w:rsidRPr="00D310AC" w:rsidRDefault="00AD71C5" w:rsidP="00AD71C5">
            <w:pPr>
              <w:rPr>
                <w:szCs w:val="24"/>
              </w:rPr>
            </w:pPr>
            <w:r w:rsidRPr="00D310AC">
              <w:rPr>
                <w:szCs w:val="24"/>
              </w:rPr>
              <w:t>Mokytojų ir mokinių mokymai tiriamųjų veiklų klausimais</w:t>
            </w:r>
          </w:p>
        </w:tc>
        <w:tc>
          <w:tcPr>
            <w:tcW w:w="2659" w:type="dxa"/>
          </w:tcPr>
          <w:p w14:paraId="3BBE8233" w14:textId="77777777" w:rsidR="00AD71C5" w:rsidRPr="00D310AC" w:rsidRDefault="00AD71C5" w:rsidP="00547B0B">
            <w:pPr>
              <w:jc w:val="center"/>
              <w:rPr>
                <w:szCs w:val="24"/>
              </w:rPr>
            </w:pPr>
            <w:r w:rsidRPr="00D310AC">
              <w:rPr>
                <w:szCs w:val="24"/>
              </w:rPr>
              <w:t>7.30–19.30 val.</w:t>
            </w:r>
          </w:p>
          <w:p w14:paraId="1695A543" w14:textId="77777777" w:rsidR="00AD71C5" w:rsidRPr="00D310AC" w:rsidRDefault="00AD71C5" w:rsidP="00547B0B">
            <w:pPr>
              <w:jc w:val="center"/>
              <w:rPr>
                <w:szCs w:val="24"/>
              </w:rPr>
            </w:pPr>
            <w:r w:rsidRPr="00D310AC">
              <w:rPr>
                <w:szCs w:val="24"/>
              </w:rPr>
              <w:t>Panevėžio STEAM centras</w:t>
            </w:r>
          </w:p>
        </w:tc>
        <w:tc>
          <w:tcPr>
            <w:tcW w:w="2385" w:type="dxa"/>
          </w:tcPr>
          <w:p w14:paraId="7CE2D097" w14:textId="77777777" w:rsidR="00AD71C5" w:rsidRDefault="00AD71C5" w:rsidP="00AD71C5">
            <w:pPr>
              <w:rPr>
                <w:szCs w:val="24"/>
              </w:rPr>
            </w:pPr>
            <w:r w:rsidRPr="00D310AC">
              <w:rPr>
                <w:szCs w:val="24"/>
              </w:rPr>
              <w:t>L</w:t>
            </w:r>
            <w:r>
              <w:rPr>
                <w:szCs w:val="24"/>
              </w:rPr>
              <w:t>.</w:t>
            </w:r>
            <w:r w:rsidRPr="00D310AC">
              <w:rPr>
                <w:szCs w:val="24"/>
              </w:rPr>
              <w:t xml:space="preserve"> Tamošiūnaitė</w:t>
            </w:r>
          </w:p>
          <w:p w14:paraId="05F1C0CD" w14:textId="24692CA4" w:rsidR="00AD71C5" w:rsidRPr="00D310AC" w:rsidRDefault="00AD71C5" w:rsidP="00AD71C5">
            <w:pPr>
              <w:rPr>
                <w:szCs w:val="24"/>
              </w:rPr>
            </w:pPr>
            <w:r w:rsidRPr="00D310AC">
              <w:rPr>
                <w:szCs w:val="24"/>
              </w:rPr>
              <w:t>L</w:t>
            </w:r>
            <w:r>
              <w:rPr>
                <w:szCs w:val="24"/>
              </w:rPr>
              <w:t>.</w:t>
            </w:r>
            <w:r w:rsidRPr="00D310AC">
              <w:rPr>
                <w:szCs w:val="24"/>
              </w:rPr>
              <w:t xml:space="preserve"> Janušauskienė</w:t>
            </w:r>
          </w:p>
        </w:tc>
      </w:tr>
    </w:tbl>
    <w:p w14:paraId="699DD71F" w14:textId="1093A483" w:rsidR="000923BF" w:rsidRPr="00D310AC" w:rsidRDefault="000923BF" w:rsidP="000923BF">
      <w:pPr>
        <w:spacing w:line="257" w:lineRule="auto"/>
        <w:ind w:firstLine="284"/>
        <w:rPr>
          <w:b/>
          <w:szCs w:val="24"/>
          <w:lang w:eastAsia="ar-SA"/>
        </w:rPr>
      </w:pPr>
      <w:r w:rsidRPr="00D310AC">
        <w:rPr>
          <w:b/>
          <w:szCs w:val="24"/>
          <w:lang w:eastAsia="ar-SA"/>
        </w:rPr>
        <w:t>1.</w:t>
      </w:r>
      <w:r w:rsidR="002A1933" w:rsidRPr="00D310AC">
        <w:rPr>
          <w:b/>
          <w:szCs w:val="24"/>
          <w:lang w:eastAsia="ar-SA"/>
        </w:rPr>
        <w:t>4</w:t>
      </w:r>
      <w:r w:rsidRPr="00D310AC">
        <w:rPr>
          <w:b/>
          <w:szCs w:val="24"/>
          <w:lang w:eastAsia="ar-SA"/>
        </w:rPr>
        <w:t>. Mokytojų ir mokinių konsultacijos tiriamųjų veiklų klausimais (TŪM 34 veikla)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842"/>
        <w:gridCol w:w="3627"/>
        <w:gridCol w:w="2659"/>
        <w:gridCol w:w="2387"/>
      </w:tblGrid>
      <w:tr w:rsidR="00D310AC" w:rsidRPr="001C25C6" w14:paraId="63575D74" w14:textId="77777777" w:rsidTr="00535D36">
        <w:tc>
          <w:tcPr>
            <w:tcW w:w="846" w:type="dxa"/>
          </w:tcPr>
          <w:p w14:paraId="2E028296" w14:textId="77777777" w:rsidR="00D310AC" w:rsidRPr="001C25C6" w:rsidRDefault="00D310AC" w:rsidP="001C25C6">
            <w:pPr>
              <w:jc w:val="center"/>
              <w:rPr>
                <w:b/>
                <w:bCs/>
                <w:szCs w:val="24"/>
              </w:rPr>
            </w:pPr>
            <w:r w:rsidRPr="001C25C6">
              <w:rPr>
                <w:b/>
                <w:bCs/>
                <w:szCs w:val="24"/>
              </w:rPr>
              <w:t>Data</w:t>
            </w:r>
          </w:p>
        </w:tc>
        <w:tc>
          <w:tcPr>
            <w:tcW w:w="3685" w:type="dxa"/>
          </w:tcPr>
          <w:p w14:paraId="31588351" w14:textId="77777777" w:rsidR="00D310AC" w:rsidRPr="001C25C6" w:rsidRDefault="00D310AC" w:rsidP="001C25C6">
            <w:pPr>
              <w:jc w:val="center"/>
              <w:rPr>
                <w:b/>
                <w:bCs/>
                <w:szCs w:val="24"/>
              </w:rPr>
            </w:pPr>
            <w:r w:rsidRPr="001C25C6">
              <w:rPr>
                <w:b/>
                <w:bCs/>
                <w:szCs w:val="24"/>
              </w:rPr>
              <w:t>Renginio pavadinimas</w:t>
            </w:r>
          </w:p>
        </w:tc>
        <w:tc>
          <w:tcPr>
            <w:tcW w:w="2690" w:type="dxa"/>
          </w:tcPr>
          <w:p w14:paraId="2BB29790" w14:textId="77777777" w:rsidR="00D310AC" w:rsidRPr="001C25C6" w:rsidRDefault="00D310AC" w:rsidP="001C25C6">
            <w:pPr>
              <w:jc w:val="center"/>
              <w:rPr>
                <w:b/>
                <w:bCs/>
                <w:szCs w:val="24"/>
              </w:rPr>
            </w:pPr>
            <w:r w:rsidRPr="001C25C6">
              <w:rPr>
                <w:b/>
                <w:bCs/>
                <w:szCs w:val="24"/>
              </w:rPr>
              <w:t>Laikas ir vieta</w:t>
            </w:r>
          </w:p>
        </w:tc>
        <w:tc>
          <w:tcPr>
            <w:tcW w:w="2407" w:type="dxa"/>
          </w:tcPr>
          <w:p w14:paraId="7D6D40AE" w14:textId="77777777" w:rsidR="00D310AC" w:rsidRPr="001C25C6" w:rsidRDefault="00D310AC" w:rsidP="001C25C6">
            <w:pPr>
              <w:jc w:val="center"/>
              <w:rPr>
                <w:b/>
                <w:bCs/>
                <w:szCs w:val="24"/>
              </w:rPr>
            </w:pPr>
            <w:r w:rsidRPr="001C25C6">
              <w:rPr>
                <w:b/>
                <w:bCs/>
                <w:szCs w:val="24"/>
              </w:rPr>
              <w:t>Lektoriai / organizatoriai</w:t>
            </w:r>
          </w:p>
        </w:tc>
      </w:tr>
      <w:tr w:rsidR="00D310AC" w:rsidRPr="00D310AC" w14:paraId="56752546" w14:textId="77777777" w:rsidTr="00535D36">
        <w:tc>
          <w:tcPr>
            <w:tcW w:w="846" w:type="dxa"/>
          </w:tcPr>
          <w:p w14:paraId="29A909ED" w14:textId="77777777" w:rsidR="00D310AC" w:rsidRPr="00D310AC" w:rsidRDefault="00D310AC" w:rsidP="001C25C6">
            <w:pPr>
              <w:jc w:val="center"/>
              <w:rPr>
                <w:szCs w:val="24"/>
              </w:rPr>
            </w:pPr>
            <w:r w:rsidRPr="00D310AC">
              <w:rPr>
                <w:szCs w:val="24"/>
              </w:rPr>
              <w:t>9 d.</w:t>
            </w:r>
          </w:p>
        </w:tc>
        <w:tc>
          <w:tcPr>
            <w:tcW w:w="3685" w:type="dxa"/>
          </w:tcPr>
          <w:p w14:paraId="54EE9A52" w14:textId="77777777" w:rsidR="00D310AC" w:rsidRPr="00D310AC" w:rsidRDefault="00D310AC" w:rsidP="00535D36">
            <w:pPr>
              <w:rPr>
                <w:szCs w:val="24"/>
              </w:rPr>
            </w:pPr>
            <w:r w:rsidRPr="00D310AC">
              <w:rPr>
                <w:szCs w:val="24"/>
              </w:rPr>
              <w:t>Mokytojų ir mokinių konsultacijos tiriamųjų veiklų klausimais</w:t>
            </w:r>
          </w:p>
        </w:tc>
        <w:tc>
          <w:tcPr>
            <w:tcW w:w="2690" w:type="dxa"/>
          </w:tcPr>
          <w:p w14:paraId="60A311BB" w14:textId="44182186" w:rsidR="00D310AC" w:rsidRPr="00D310AC" w:rsidRDefault="00D310AC" w:rsidP="00547B0B">
            <w:pPr>
              <w:jc w:val="center"/>
              <w:rPr>
                <w:szCs w:val="24"/>
              </w:rPr>
            </w:pPr>
            <w:r w:rsidRPr="00D310AC">
              <w:rPr>
                <w:szCs w:val="24"/>
              </w:rPr>
              <w:t>15–18</w:t>
            </w:r>
            <w:r w:rsidR="00547B0B">
              <w:rPr>
                <w:szCs w:val="24"/>
              </w:rPr>
              <w:t xml:space="preserve"> </w:t>
            </w:r>
            <w:r w:rsidRPr="00D310AC">
              <w:rPr>
                <w:szCs w:val="24"/>
              </w:rPr>
              <w:t>val.</w:t>
            </w:r>
          </w:p>
          <w:p w14:paraId="6AEC19E2" w14:textId="77777777" w:rsidR="00D310AC" w:rsidRPr="00D310AC" w:rsidRDefault="00D310AC" w:rsidP="00547B0B">
            <w:pPr>
              <w:jc w:val="center"/>
              <w:rPr>
                <w:szCs w:val="24"/>
              </w:rPr>
            </w:pPr>
            <w:r w:rsidRPr="00D310AC">
              <w:rPr>
                <w:szCs w:val="24"/>
              </w:rPr>
              <w:t>Nuotoliniu būdu</w:t>
            </w:r>
          </w:p>
        </w:tc>
        <w:tc>
          <w:tcPr>
            <w:tcW w:w="2407" w:type="dxa"/>
          </w:tcPr>
          <w:p w14:paraId="15FC4A17" w14:textId="0AB3219C" w:rsidR="0036774B" w:rsidRDefault="00D310AC" w:rsidP="00535D36">
            <w:pPr>
              <w:rPr>
                <w:szCs w:val="24"/>
              </w:rPr>
            </w:pPr>
            <w:r w:rsidRPr="00D310AC">
              <w:rPr>
                <w:szCs w:val="24"/>
              </w:rPr>
              <w:t>B</w:t>
            </w:r>
            <w:r w:rsidR="00AD71C5">
              <w:rPr>
                <w:szCs w:val="24"/>
              </w:rPr>
              <w:t>.</w:t>
            </w:r>
            <w:r w:rsidRPr="00D310AC">
              <w:rPr>
                <w:szCs w:val="24"/>
              </w:rPr>
              <w:t xml:space="preserve"> Viederienė</w:t>
            </w:r>
          </w:p>
          <w:p w14:paraId="7EA9E2F7" w14:textId="18B73E81" w:rsidR="00D310AC" w:rsidRPr="00D310AC" w:rsidRDefault="00D310AC" w:rsidP="00535D36">
            <w:pPr>
              <w:rPr>
                <w:szCs w:val="24"/>
              </w:rPr>
            </w:pPr>
            <w:r w:rsidRPr="00D310AC">
              <w:rPr>
                <w:szCs w:val="24"/>
              </w:rPr>
              <w:t>J</w:t>
            </w:r>
            <w:r w:rsidR="0036774B">
              <w:rPr>
                <w:szCs w:val="24"/>
              </w:rPr>
              <w:t>.</w:t>
            </w:r>
            <w:r w:rsidRPr="00D310AC">
              <w:rPr>
                <w:szCs w:val="24"/>
              </w:rPr>
              <w:t xml:space="preserve"> Tamošaitienė</w:t>
            </w:r>
          </w:p>
        </w:tc>
      </w:tr>
      <w:tr w:rsidR="00D310AC" w:rsidRPr="00D310AC" w14:paraId="2D17F6B4" w14:textId="77777777" w:rsidTr="00535D36">
        <w:tc>
          <w:tcPr>
            <w:tcW w:w="846" w:type="dxa"/>
          </w:tcPr>
          <w:p w14:paraId="6723DEE5" w14:textId="77777777" w:rsidR="00D310AC" w:rsidRPr="00D310AC" w:rsidRDefault="00D310AC" w:rsidP="001C25C6">
            <w:pPr>
              <w:jc w:val="center"/>
              <w:rPr>
                <w:szCs w:val="24"/>
              </w:rPr>
            </w:pPr>
            <w:r w:rsidRPr="00D310AC">
              <w:rPr>
                <w:szCs w:val="24"/>
              </w:rPr>
              <w:lastRenderedPageBreak/>
              <w:t>10 d.</w:t>
            </w:r>
          </w:p>
        </w:tc>
        <w:tc>
          <w:tcPr>
            <w:tcW w:w="3685" w:type="dxa"/>
          </w:tcPr>
          <w:p w14:paraId="662AE9AE" w14:textId="77777777" w:rsidR="00D310AC" w:rsidRPr="00D310AC" w:rsidRDefault="00D310AC" w:rsidP="00535D36">
            <w:pPr>
              <w:rPr>
                <w:szCs w:val="24"/>
              </w:rPr>
            </w:pPr>
            <w:r w:rsidRPr="00D310AC">
              <w:rPr>
                <w:szCs w:val="24"/>
              </w:rPr>
              <w:t>Mokytojų ir mokinių konsultacijos tiriamųjų veiklų klausimais</w:t>
            </w:r>
          </w:p>
        </w:tc>
        <w:tc>
          <w:tcPr>
            <w:tcW w:w="2690" w:type="dxa"/>
          </w:tcPr>
          <w:p w14:paraId="1753A708" w14:textId="7F5C6D35" w:rsidR="00D310AC" w:rsidRPr="00D310AC" w:rsidRDefault="00D310AC" w:rsidP="001C25C6">
            <w:pPr>
              <w:jc w:val="center"/>
              <w:rPr>
                <w:szCs w:val="24"/>
              </w:rPr>
            </w:pPr>
            <w:r w:rsidRPr="00D310AC">
              <w:rPr>
                <w:szCs w:val="24"/>
              </w:rPr>
              <w:t>15–18 val.</w:t>
            </w:r>
          </w:p>
          <w:p w14:paraId="7F3BAA2E" w14:textId="77777777" w:rsidR="00D310AC" w:rsidRPr="00D310AC" w:rsidRDefault="00D310AC" w:rsidP="001C25C6">
            <w:pPr>
              <w:jc w:val="center"/>
              <w:rPr>
                <w:szCs w:val="24"/>
              </w:rPr>
            </w:pPr>
            <w:r w:rsidRPr="00D310AC">
              <w:rPr>
                <w:szCs w:val="24"/>
              </w:rPr>
              <w:t>Nuotoliniu būdu</w:t>
            </w:r>
          </w:p>
        </w:tc>
        <w:tc>
          <w:tcPr>
            <w:tcW w:w="2407" w:type="dxa"/>
          </w:tcPr>
          <w:p w14:paraId="44EB7097" w14:textId="77777777" w:rsidR="0036774B" w:rsidRDefault="00D310AC" w:rsidP="00535D36">
            <w:pPr>
              <w:rPr>
                <w:szCs w:val="24"/>
              </w:rPr>
            </w:pPr>
            <w:r w:rsidRPr="00D310AC">
              <w:rPr>
                <w:szCs w:val="24"/>
              </w:rPr>
              <w:t>B</w:t>
            </w:r>
            <w:r w:rsidR="0036774B">
              <w:rPr>
                <w:szCs w:val="24"/>
              </w:rPr>
              <w:t>.</w:t>
            </w:r>
            <w:r w:rsidRPr="00D310AC">
              <w:rPr>
                <w:szCs w:val="24"/>
              </w:rPr>
              <w:t xml:space="preserve">Viederienė </w:t>
            </w:r>
          </w:p>
          <w:p w14:paraId="2EFCA378" w14:textId="152F6935" w:rsidR="00D310AC" w:rsidRPr="00D310AC" w:rsidRDefault="00D310AC" w:rsidP="00535D36">
            <w:pPr>
              <w:rPr>
                <w:szCs w:val="24"/>
              </w:rPr>
            </w:pPr>
            <w:r w:rsidRPr="00D310AC">
              <w:rPr>
                <w:szCs w:val="24"/>
              </w:rPr>
              <w:t>J</w:t>
            </w:r>
            <w:r w:rsidR="0036774B">
              <w:rPr>
                <w:szCs w:val="24"/>
              </w:rPr>
              <w:t>.</w:t>
            </w:r>
            <w:r w:rsidRPr="00D310AC">
              <w:rPr>
                <w:szCs w:val="24"/>
              </w:rPr>
              <w:t xml:space="preserve"> Tamošaitienė</w:t>
            </w:r>
          </w:p>
        </w:tc>
      </w:tr>
      <w:tr w:rsidR="00D310AC" w:rsidRPr="00D310AC" w14:paraId="196FC24C" w14:textId="77777777" w:rsidTr="00535D36">
        <w:tc>
          <w:tcPr>
            <w:tcW w:w="846" w:type="dxa"/>
          </w:tcPr>
          <w:p w14:paraId="0B603581" w14:textId="77777777" w:rsidR="00D310AC" w:rsidRPr="00D310AC" w:rsidRDefault="00D310AC" w:rsidP="001C25C6">
            <w:pPr>
              <w:jc w:val="center"/>
              <w:rPr>
                <w:szCs w:val="24"/>
              </w:rPr>
            </w:pPr>
            <w:r w:rsidRPr="00D310AC">
              <w:rPr>
                <w:szCs w:val="24"/>
              </w:rPr>
              <w:t>16 d.</w:t>
            </w:r>
          </w:p>
        </w:tc>
        <w:tc>
          <w:tcPr>
            <w:tcW w:w="3685" w:type="dxa"/>
          </w:tcPr>
          <w:p w14:paraId="04F14EBD" w14:textId="77777777" w:rsidR="00D310AC" w:rsidRPr="00D310AC" w:rsidRDefault="00D310AC" w:rsidP="00535D36">
            <w:pPr>
              <w:rPr>
                <w:szCs w:val="24"/>
              </w:rPr>
            </w:pPr>
            <w:r w:rsidRPr="00D310AC">
              <w:rPr>
                <w:szCs w:val="24"/>
              </w:rPr>
              <w:t>Mokytojų ir mokinių konsultacijos tiriamųjų veiklų klausimais</w:t>
            </w:r>
          </w:p>
        </w:tc>
        <w:tc>
          <w:tcPr>
            <w:tcW w:w="2690" w:type="dxa"/>
          </w:tcPr>
          <w:p w14:paraId="3C1B6BED" w14:textId="03082C62" w:rsidR="001C25C6" w:rsidRDefault="00D310AC" w:rsidP="001C25C6">
            <w:pPr>
              <w:jc w:val="center"/>
              <w:rPr>
                <w:szCs w:val="24"/>
              </w:rPr>
            </w:pPr>
            <w:r w:rsidRPr="00D310AC">
              <w:rPr>
                <w:szCs w:val="24"/>
              </w:rPr>
              <w:t>8.55–9.40 val.</w:t>
            </w:r>
          </w:p>
          <w:p w14:paraId="386656F7" w14:textId="5C0B6480" w:rsidR="00D310AC" w:rsidRPr="00D310AC" w:rsidRDefault="00D310AC" w:rsidP="001C25C6">
            <w:pPr>
              <w:jc w:val="center"/>
              <w:rPr>
                <w:szCs w:val="24"/>
              </w:rPr>
            </w:pPr>
            <w:r w:rsidRPr="00D310AC">
              <w:rPr>
                <w:szCs w:val="24"/>
              </w:rPr>
              <w:t>Jurbarko Vytauto Didžiojo pagrindinė mokykla,</w:t>
            </w:r>
          </w:p>
          <w:p w14:paraId="4B2E0A41" w14:textId="77777777" w:rsidR="001C25C6" w:rsidRDefault="00D310AC" w:rsidP="001C25C6">
            <w:pPr>
              <w:jc w:val="center"/>
              <w:rPr>
                <w:szCs w:val="24"/>
              </w:rPr>
            </w:pPr>
            <w:r w:rsidRPr="00D310AC">
              <w:rPr>
                <w:szCs w:val="24"/>
              </w:rPr>
              <w:t xml:space="preserve">9.50–11.30 val. </w:t>
            </w:r>
          </w:p>
          <w:p w14:paraId="4923254F" w14:textId="75E0C68D" w:rsidR="00D310AC" w:rsidRPr="00D310AC" w:rsidRDefault="00D310AC" w:rsidP="001C25C6">
            <w:pPr>
              <w:jc w:val="center"/>
              <w:rPr>
                <w:szCs w:val="24"/>
              </w:rPr>
            </w:pPr>
            <w:r w:rsidRPr="00D310AC">
              <w:rPr>
                <w:szCs w:val="24"/>
              </w:rPr>
              <w:t>Jurbarko Naujamiesčio progimnazija</w:t>
            </w:r>
          </w:p>
        </w:tc>
        <w:tc>
          <w:tcPr>
            <w:tcW w:w="2407" w:type="dxa"/>
          </w:tcPr>
          <w:p w14:paraId="148D2394" w14:textId="183F43A5" w:rsidR="0036774B" w:rsidRDefault="00D310AC" w:rsidP="00535D36">
            <w:pPr>
              <w:rPr>
                <w:szCs w:val="24"/>
              </w:rPr>
            </w:pPr>
            <w:r w:rsidRPr="00D310AC">
              <w:rPr>
                <w:szCs w:val="24"/>
              </w:rPr>
              <w:t>B</w:t>
            </w:r>
            <w:r w:rsidR="0036774B">
              <w:rPr>
                <w:szCs w:val="24"/>
              </w:rPr>
              <w:t>.</w:t>
            </w:r>
            <w:r w:rsidRPr="00D310AC">
              <w:rPr>
                <w:szCs w:val="24"/>
              </w:rPr>
              <w:t xml:space="preserve"> Viederienė</w:t>
            </w:r>
          </w:p>
          <w:p w14:paraId="775B0639" w14:textId="77777777" w:rsidR="0036774B" w:rsidRDefault="00D310AC" w:rsidP="00535D36">
            <w:pPr>
              <w:rPr>
                <w:szCs w:val="24"/>
              </w:rPr>
            </w:pPr>
            <w:r w:rsidRPr="00D310AC">
              <w:rPr>
                <w:szCs w:val="24"/>
              </w:rPr>
              <w:t>J</w:t>
            </w:r>
            <w:r w:rsidR="0036774B">
              <w:rPr>
                <w:szCs w:val="24"/>
              </w:rPr>
              <w:t>.</w:t>
            </w:r>
            <w:r w:rsidRPr="00D310AC">
              <w:rPr>
                <w:szCs w:val="24"/>
              </w:rPr>
              <w:t xml:space="preserve"> Tamošaitienė</w:t>
            </w:r>
          </w:p>
          <w:p w14:paraId="645B30E6" w14:textId="09893023" w:rsidR="00D310AC" w:rsidRPr="00D310AC" w:rsidRDefault="00D310AC" w:rsidP="00535D36">
            <w:pPr>
              <w:rPr>
                <w:szCs w:val="24"/>
              </w:rPr>
            </w:pPr>
            <w:r w:rsidRPr="00D310AC">
              <w:rPr>
                <w:szCs w:val="24"/>
              </w:rPr>
              <w:t>R</w:t>
            </w:r>
            <w:r w:rsidR="0036774B">
              <w:rPr>
                <w:szCs w:val="24"/>
              </w:rPr>
              <w:t>.</w:t>
            </w:r>
            <w:r w:rsidRPr="00D310AC">
              <w:rPr>
                <w:szCs w:val="24"/>
              </w:rPr>
              <w:t xml:space="preserve"> Lazdauskienė</w:t>
            </w:r>
          </w:p>
        </w:tc>
      </w:tr>
      <w:tr w:rsidR="00D310AC" w:rsidRPr="00D310AC" w14:paraId="329D4D2B" w14:textId="77777777" w:rsidTr="00535D36">
        <w:tc>
          <w:tcPr>
            <w:tcW w:w="846" w:type="dxa"/>
          </w:tcPr>
          <w:p w14:paraId="6F7D8FCF" w14:textId="77777777" w:rsidR="00D310AC" w:rsidRPr="00D310AC" w:rsidRDefault="00D310AC" w:rsidP="001C25C6">
            <w:pPr>
              <w:jc w:val="center"/>
              <w:rPr>
                <w:szCs w:val="24"/>
              </w:rPr>
            </w:pPr>
            <w:r w:rsidRPr="00D310AC">
              <w:rPr>
                <w:szCs w:val="24"/>
              </w:rPr>
              <w:t>16 d.</w:t>
            </w:r>
          </w:p>
        </w:tc>
        <w:tc>
          <w:tcPr>
            <w:tcW w:w="3685" w:type="dxa"/>
          </w:tcPr>
          <w:p w14:paraId="3F02ECDD" w14:textId="77777777" w:rsidR="00D310AC" w:rsidRPr="00D310AC" w:rsidRDefault="00D310AC" w:rsidP="00535D36">
            <w:pPr>
              <w:rPr>
                <w:szCs w:val="24"/>
              </w:rPr>
            </w:pPr>
            <w:r w:rsidRPr="00D310AC">
              <w:rPr>
                <w:szCs w:val="24"/>
              </w:rPr>
              <w:t>Mokytojų ir mokinių konsultacijos tiriamųjų veiklų klausimais</w:t>
            </w:r>
          </w:p>
        </w:tc>
        <w:tc>
          <w:tcPr>
            <w:tcW w:w="2690" w:type="dxa"/>
          </w:tcPr>
          <w:p w14:paraId="6E45AD14" w14:textId="6B9B5170" w:rsidR="00D310AC" w:rsidRPr="00D310AC" w:rsidRDefault="00D310AC" w:rsidP="001C25C6">
            <w:pPr>
              <w:jc w:val="center"/>
              <w:rPr>
                <w:szCs w:val="24"/>
              </w:rPr>
            </w:pPr>
            <w:r w:rsidRPr="00D310AC">
              <w:rPr>
                <w:szCs w:val="24"/>
              </w:rPr>
              <w:t>12.15–14.30 val.</w:t>
            </w:r>
          </w:p>
          <w:p w14:paraId="020DCD75" w14:textId="77777777" w:rsidR="00D310AC" w:rsidRPr="00D310AC" w:rsidRDefault="00D310AC" w:rsidP="001C25C6">
            <w:pPr>
              <w:jc w:val="center"/>
              <w:rPr>
                <w:szCs w:val="24"/>
              </w:rPr>
            </w:pPr>
            <w:r w:rsidRPr="00D310AC">
              <w:rPr>
                <w:szCs w:val="24"/>
              </w:rPr>
              <w:t>Jurbarko Naujamiesčio progimnazija</w:t>
            </w:r>
          </w:p>
        </w:tc>
        <w:tc>
          <w:tcPr>
            <w:tcW w:w="2407" w:type="dxa"/>
          </w:tcPr>
          <w:p w14:paraId="5412E656" w14:textId="741B5724" w:rsidR="0036774B" w:rsidRDefault="00D310AC" w:rsidP="00535D36">
            <w:pPr>
              <w:rPr>
                <w:szCs w:val="24"/>
              </w:rPr>
            </w:pPr>
            <w:r w:rsidRPr="00D310AC">
              <w:rPr>
                <w:szCs w:val="24"/>
              </w:rPr>
              <w:t>B</w:t>
            </w:r>
            <w:r w:rsidR="0036774B">
              <w:rPr>
                <w:szCs w:val="24"/>
              </w:rPr>
              <w:t>.</w:t>
            </w:r>
            <w:r w:rsidRPr="00D310AC">
              <w:rPr>
                <w:szCs w:val="24"/>
              </w:rPr>
              <w:t xml:space="preserve"> Viederienė</w:t>
            </w:r>
          </w:p>
          <w:p w14:paraId="5BB17C14" w14:textId="77777777" w:rsidR="0036774B" w:rsidRDefault="00D310AC" w:rsidP="00535D36">
            <w:pPr>
              <w:rPr>
                <w:szCs w:val="24"/>
              </w:rPr>
            </w:pPr>
            <w:r w:rsidRPr="00D310AC">
              <w:rPr>
                <w:szCs w:val="24"/>
              </w:rPr>
              <w:t>J</w:t>
            </w:r>
            <w:r w:rsidR="0036774B">
              <w:rPr>
                <w:szCs w:val="24"/>
              </w:rPr>
              <w:t>.</w:t>
            </w:r>
            <w:r w:rsidRPr="00D310AC">
              <w:rPr>
                <w:szCs w:val="24"/>
              </w:rPr>
              <w:t xml:space="preserve"> Tamošaitienė</w:t>
            </w:r>
          </w:p>
          <w:p w14:paraId="668FB846" w14:textId="61B4A5E6" w:rsidR="00D310AC" w:rsidRPr="00D310AC" w:rsidRDefault="00D310AC" w:rsidP="00535D36">
            <w:pPr>
              <w:rPr>
                <w:szCs w:val="24"/>
              </w:rPr>
            </w:pPr>
            <w:r w:rsidRPr="00D310AC">
              <w:rPr>
                <w:szCs w:val="24"/>
              </w:rPr>
              <w:t>R</w:t>
            </w:r>
            <w:r w:rsidR="0036774B">
              <w:rPr>
                <w:szCs w:val="24"/>
              </w:rPr>
              <w:t>.</w:t>
            </w:r>
            <w:r w:rsidRPr="00D310AC">
              <w:rPr>
                <w:szCs w:val="24"/>
              </w:rPr>
              <w:t xml:space="preserve"> Lazdauskienė</w:t>
            </w:r>
          </w:p>
        </w:tc>
      </w:tr>
      <w:tr w:rsidR="00D310AC" w:rsidRPr="00D310AC" w14:paraId="17C1F1D6" w14:textId="77777777" w:rsidTr="00535D36">
        <w:tc>
          <w:tcPr>
            <w:tcW w:w="846" w:type="dxa"/>
          </w:tcPr>
          <w:p w14:paraId="57A63F24" w14:textId="40902B7A" w:rsidR="00D310AC" w:rsidRPr="00D310AC" w:rsidRDefault="00D310AC" w:rsidP="001C25C6">
            <w:pPr>
              <w:jc w:val="center"/>
              <w:rPr>
                <w:szCs w:val="24"/>
              </w:rPr>
            </w:pPr>
            <w:r w:rsidRPr="00D310AC">
              <w:rPr>
                <w:szCs w:val="24"/>
              </w:rPr>
              <w:t>22 d.</w:t>
            </w:r>
          </w:p>
        </w:tc>
        <w:tc>
          <w:tcPr>
            <w:tcW w:w="3685" w:type="dxa"/>
          </w:tcPr>
          <w:p w14:paraId="1FD11DB9" w14:textId="77777777" w:rsidR="00D310AC" w:rsidRPr="00D310AC" w:rsidRDefault="00D310AC" w:rsidP="00535D36">
            <w:pPr>
              <w:rPr>
                <w:szCs w:val="24"/>
              </w:rPr>
            </w:pPr>
            <w:r w:rsidRPr="00D310AC">
              <w:rPr>
                <w:szCs w:val="24"/>
              </w:rPr>
              <w:t>Apskrito stalo diskusija</w:t>
            </w:r>
          </w:p>
        </w:tc>
        <w:tc>
          <w:tcPr>
            <w:tcW w:w="2690" w:type="dxa"/>
          </w:tcPr>
          <w:p w14:paraId="462A1169" w14:textId="56EACEF9" w:rsidR="00547B0B" w:rsidRDefault="00D310AC" w:rsidP="00547B0B">
            <w:pPr>
              <w:jc w:val="center"/>
              <w:rPr>
                <w:szCs w:val="24"/>
              </w:rPr>
            </w:pPr>
            <w:r w:rsidRPr="00D310AC">
              <w:rPr>
                <w:szCs w:val="24"/>
              </w:rPr>
              <w:t>14–15.30 val.</w:t>
            </w:r>
          </w:p>
          <w:p w14:paraId="346E0D49" w14:textId="4EF2E97F" w:rsidR="00D310AC" w:rsidRPr="00D310AC" w:rsidRDefault="00D310AC" w:rsidP="00547B0B">
            <w:pPr>
              <w:jc w:val="center"/>
              <w:rPr>
                <w:szCs w:val="24"/>
              </w:rPr>
            </w:pPr>
            <w:r w:rsidRPr="00D310AC">
              <w:rPr>
                <w:szCs w:val="24"/>
              </w:rPr>
              <w:t xml:space="preserve">Jurbarko </w:t>
            </w:r>
            <w:r w:rsidR="008C2448">
              <w:rPr>
                <w:szCs w:val="24"/>
              </w:rPr>
              <w:t>rajono</w:t>
            </w:r>
            <w:r w:rsidRPr="00D310AC">
              <w:rPr>
                <w:szCs w:val="24"/>
              </w:rPr>
              <w:t xml:space="preserve"> savivaldybės viešoji biblioteka</w:t>
            </w:r>
          </w:p>
        </w:tc>
        <w:tc>
          <w:tcPr>
            <w:tcW w:w="2407" w:type="dxa"/>
          </w:tcPr>
          <w:p w14:paraId="3027CBAE" w14:textId="77777777" w:rsidR="00AD71C5" w:rsidRDefault="00D310AC" w:rsidP="00535D36">
            <w:pPr>
              <w:rPr>
                <w:szCs w:val="24"/>
              </w:rPr>
            </w:pPr>
            <w:r w:rsidRPr="00D310AC">
              <w:rPr>
                <w:szCs w:val="24"/>
              </w:rPr>
              <w:t>J. Tamošaitienė</w:t>
            </w:r>
          </w:p>
          <w:p w14:paraId="7D008381" w14:textId="5FCCB673" w:rsidR="00D310AC" w:rsidRPr="00D310AC" w:rsidRDefault="00D310AC" w:rsidP="00535D36">
            <w:pPr>
              <w:rPr>
                <w:szCs w:val="24"/>
              </w:rPr>
            </w:pPr>
            <w:r w:rsidRPr="00D310AC">
              <w:rPr>
                <w:szCs w:val="24"/>
              </w:rPr>
              <w:t>R. Lazdauskienė</w:t>
            </w:r>
          </w:p>
        </w:tc>
      </w:tr>
    </w:tbl>
    <w:p w14:paraId="3C6C9E52" w14:textId="77777777" w:rsidR="00D310AC" w:rsidRPr="00D310AC" w:rsidRDefault="00D310AC" w:rsidP="000923BF">
      <w:pPr>
        <w:spacing w:line="257" w:lineRule="auto"/>
        <w:ind w:firstLine="284"/>
        <w:rPr>
          <w:b/>
          <w:szCs w:val="24"/>
          <w:lang w:eastAsia="ar-SA"/>
        </w:rPr>
      </w:pPr>
    </w:p>
    <w:p w14:paraId="5F2E8640" w14:textId="441678A0" w:rsidR="00F36F6B" w:rsidRPr="00D310AC" w:rsidRDefault="00F36F6B" w:rsidP="00F36F6B">
      <w:pPr>
        <w:pStyle w:val="Antrats"/>
        <w:tabs>
          <w:tab w:val="clear" w:pos="4153"/>
          <w:tab w:val="clear" w:pos="8306"/>
        </w:tabs>
        <w:rPr>
          <w:b/>
          <w:szCs w:val="24"/>
          <w:lang w:eastAsia="ar-SA"/>
        </w:rPr>
      </w:pPr>
      <w:r w:rsidRPr="00D310AC">
        <w:rPr>
          <w:b/>
          <w:szCs w:val="24"/>
          <w:lang w:eastAsia="ar-SA"/>
        </w:rPr>
        <w:t>2. Egzaminai, pagrindinio ugdymo ir kitų mokymosi pasiekimų patikrinimas.</w:t>
      </w:r>
    </w:p>
    <w:tbl>
      <w:tblPr>
        <w:tblStyle w:val="Lentelstinklelis"/>
        <w:tblW w:w="9484" w:type="dxa"/>
        <w:tblLook w:val="04A0" w:firstRow="1" w:lastRow="0" w:firstColumn="1" w:lastColumn="0" w:noHBand="0" w:noVBand="1"/>
      </w:tblPr>
      <w:tblGrid>
        <w:gridCol w:w="1417"/>
        <w:gridCol w:w="3118"/>
        <w:gridCol w:w="2552"/>
        <w:gridCol w:w="2397"/>
      </w:tblGrid>
      <w:tr w:rsidR="00D310AC" w:rsidRPr="00D310AC" w14:paraId="6C0A27E2" w14:textId="77777777" w:rsidTr="00AC1792">
        <w:trPr>
          <w:trHeight w:val="315"/>
        </w:trPr>
        <w:tc>
          <w:tcPr>
            <w:tcW w:w="1417" w:type="dxa"/>
            <w:hideMark/>
          </w:tcPr>
          <w:p w14:paraId="33068D1D" w14:textId="77777777" w:rsidR="00167E42" w:rsidRPr="00D310AC" w:rsidRDefault="00167E42" w:rsidP="00167E42">
            <w:pPr>
              <w:pStyle w:val="Antrats"/>
              <w:jc w:val="center"/>
              <w:rPr>
                <w:b/>
                <w:bCs/>
                <w:szCs w:val="24"/>
                <w:lang w:eastAsia="ar-SA"/>
              </w:rPr>
            </w:pPr>
            <w:r w:rsidRPr="00D310AC">
              <w:rPr>
                <w:b/>
                <w:bCs/>
                <w:szCs w:val="24"/>
                <w:lang w:eastAsia="ar-SA"/>
              </w:rPr>
              <w:t>Data</w:t>
            </w:r>
          </w:p>
        </w:tc>
        <w:tc>
          <w:tcPr>
            <w:tcW w:w="3118" w:type="dxa"/>
            <w:hideMark/>
          </w:tcPr>
          <w:p w14:paraId="1D6060D0" w14:textId="77777777" w:rsidR="00167E42" w:rsidRPr="00D310AC" w:rsidRDefault="00167E42" w:rsidP="00167E42">
            <w:pPr>
              <w:pStyle w:val="Antrats"/>
              <w:jc w:val="center"/>
              <w:rPr>
                <w:b/>
                <w:bCs/>
                <w:szCs w:val="24"/>
                <w:lang w:eastAsia="ar-SA"/>
              </w:rPr>
            </w:pPr>
            <w:r w:rsidRPr="00D310AC">
              <w:rPr>
                <w:b/>
                <w:bCs/>
                <w:szCs w:val="24"/>
                <w:lang w:eastAsia="ar-SA"/>
              </w:rPr>
              <w:t>Renginio pavadinimas ir temos</w:t>
            </w:r>
          </w:p>
        </w:tc>
        <w:tc>
          <w:tcPr>
            <w:tcW w:w="2552" w:type="dxa"/>
            <w:vAlign w:val="center"/>
            <w:hideMark/>
          </w:tcPr>
          <w:p w14:paraId="156EC5C9" w14:textId="77777777" w:rsidR="00167E42" w:rsidRPr="00D310AC" w:rsidRDefault="00167E42" w:rsidP="00033CBD">
            <w:pPr>
              <w:pStyle w:val="Antrats"/>
              <w:jc w:val="center"/>
              <w:rPr>
                <w:b/>
                <w:bCs/>
                <w:szCs w:val="24"/>
                <w:lang w:eastAsia="ar-SA"/>
              </w:rPr>
            </w:pPr>
            <w:r w:rsidRPr="00D310AC">
              <w:rPr>
                <w:b/>
                <w:bCs/>
                <w:szCs w:val="24"/>
                <w:lang w:eastAsia="ar-SA"/>
              </w:rPr>
              <w:t>Laikas ir vieta</w:t>
            </w:r>
          </w:p>
        </w:tc>
        <w:tc>
          <w:tcPr>
            <w:tcW w:w="2397" w:type="dxa"/>
            <w:hideMark/>
          </w:tcPr>
          <w:p w14:paraId="55A668AA" w14:textId="77777777" w:rsidR="00167E42" w:rsidRPr="00D310AC" w:rsidRDefault="00167E42" w:rsidP="00167E42">
            <w:pPr>
              <w:pStyle w:val="Antrats"/>
              <w:jc w:val="center"/>
              <w:rPr>
                <w:b/>
                <w:bCs/>
                <w:szCs w:val="24"/>
                <w:lang w:eastAsia="ar-SA"/>
              </w:rPr>
            </w:pPr>
            <w:r w:rsidRPr="00D310AC">
              <w:rPr>
                <w:b/>
                <w:bCs/>
                <w:szCs w:val="24"/>
                <w:lang w:eastAsia="ar-SA"/>
              </w:rPr>
              <w:t>Organizatorius</w:t>
            </w:r>
          </w:p>
        </w:tc>
      </w:tr>
      <w:tr w:rsidR="00D310AC" w:rsidRPr="00D310AC" w14:paraId="0FA2E894" w14:textId="77777777" w:rsidTr="001C25C6">
        <w:trPr>
          <w:trHeight w:val="315"/>
        </w:trPr>
        <w:tc>
          <w:tcPr>
            <w:tcW w:w="1417" w:type="dxa"/>
            <w:hideMark/>
          </w:tcPr>
          <w:p w14:paraId="05D1BAF4" w14:textId="77777777" w:rsidR="00AC1792" w:rsidRDefault="00AC1792" w:rsidP="00AC1792">
            <w:pPr>
              <w:pStyle w:val="Antrats"/>
              <w:jc w:val="center"/>
              <w:rPr>
                <w:szCs w:val="24"/>
                <w:lang w:eastAsia="ar-SA"/>
              </w:rPr>
            </w:pPr>
            <w:r>
              <w:rPr>
                <w:szCs w:val="24"/>
                <w:lang w:eastAsia="ar-SA"/>
              </w:rPr>
              <w:t xml:space="preserve">Kovo </w:t>
            </w:r>
            <w:r w:rsidRPr="00167E42">
              <w:rPr>
                <w:szCs w:val="24"/>
                <w:lang w:eastAsia="ar-SA"/>
              </w:rPr>
              <w:t>30</w:t>
            </w:r>
            <w:r>
              <w:rPr>
                <w:szCs w:val="24"/>
                <w:lang w:eastAsia="ar-SA"/>
              </w:rPr>
              <w:t xml:space="preserve"> d.</w:t>
            </w:r>
            <w:r w:rsidRPr="00167E42">
              <w:rPr>
                <w:szCs w:val="24"/>
                <w:lang w:eastAsia="ar-SA"/>
              </w:rPr>
              <w:t xml:space="preserve">, </w:t>
            </w:r>
          </w:p>
          <w:p w14:paraId="43B7F234" w14:textId="2D0722E0" w:rsidR="00AC1792" w:rsidRDefault="00AC1792" w:rsidP="00AC1792">
            <w:pPr>
              <w:pStyle w:val="Antrats"/>
              <w:jc w:val="center"/>
              <w:rPr>
                <w:szCs w:val="24"/>
                <w:lang w:eastAsia="ar-SA"/>
              </w:rPr>
            </w:pPr>
            <w:r w:rsidRPr="00167E42">
              <w:rPr>
                <w:szCs w:val="24"/>
                <w:lang w:eastAsia="ar-SA"/>
              </w:rPr>
              <w:t>31</w:t>
            </w:r>
            <w:r>
              <w:rPr>
                <w:szCs w:val="24"/>
                <w:lang w:eastAsia="ar-SA"/>
              </w:rPr>
              <w:t> </w:t>
            </w:r>
            <w:r w:rsidRPr="00167E42">
              <w:rPr>
                <w:szCs w:val="24"/>
                <w:lang w:eastAsia="ar-SA"/>
              </w:rPr>
              <w:t>d.,</w:t>
            </w:r>
          </w:p>
          <w:p w14:paraId="02D38DAF" w14:textId="77777777" w:rsidR="00AC1792" w:rsidRDefault="00AC1792" w:rsidP="00AC1792">
            <w:pPr>
              <w:pStyle w:val="Antrats"/>
              <w:jc w:val="center"/>
              <w:rPr>
                <w:szCs w:val="24"/>
                <w:lang w:eastAsia="ar-SA"/>
              </w:rPr>
            </w:pPr>
            <w:r>
              <w:rPr>
                <w:szCs w:val="24"/>
                <w:lang w:eastAsia="ar-SA"/>
              </w:rPr>
              <w:t>b</w:t>
            </w:r>
            <w:r w:rsidRPr="00167E42">
              <w:rPr>
                <w:szCs w:val="24"/>
                <w:lang w:eastAsia="ar-SA"/>
              </w:rPr>
              <w:t>alandžio</w:t>
            </w:r>
            <w:r>
              <w:rPr>
                <w:szCs w:val="24"/>
                <w:lang w:eastAsia="ar-SA"/>
              </w:rPr>
              <w:t> </w:t>
            </w:r>
          </w:p>
          <w:p w14:paraId="7A14B2E9" w14:textId="44BCD519" w:rsidR="00167E42" w:rsidRPr="00D310AC" w:rsidRDefault="00AC1792" w:rsidP="00AC1792">
            <w:pPr>
              <w:pStyle w:val="Antrats"/>
              <w:jc w:val="center"/>
              <w:rPr>
                <w:szCs w:val="24"/>
                <w:lang w:eastAsia="ar-SA"/>
              </w:rPr>
            </w:pPr>
            <w:r w:rsidRPr="00167E42">
              <w:rPr>
                <w:szCs w:val="24"/>
                <w:lang w:eastAsia="ar-SA"/>
              </w:rPr>
              <w:t>1–3 d.</w:t>
            </w:r>
          </w:p>
        </w:tc>
        <w:tc>
          <w:tcPr>
            <w:tcW w:w="3118" w:type="dxa"/>
            <w:hideMark/>
          </w:tcPr>
          <w:p w14:paraId="07208DBC" w14:textId="2FFD05B5" w:rsidR="00167E42" w:rsidRPr="00D310AC" w:rsidRDefault="00167E42" w:rsidP="00167E42">
            <w:pPr>
              <w:pStyle w:val="Antrats"/>
              <w:rPr>
                <w:szCs w:val="24"/>
                <w:lang w:eastAsia="ar-SA"/>
              </w:rPr>
            </w:pPr>
            <w:r w:rsidRPr="00D310AC">
              <w:rPr>
                <w:szCs w:val="24"/>
                <w:lang w:eastAsia="ar-SA"/>
              </w:rPr>
              <w:t>VBE I dalis. Lietuvių kalba ir literatūra (A, B)</w:t>
            </w:r>
            <w:r w:rsidR="00FC098E">
              <w:rPr>
                <w:szCs w:val="24"/>
                <w:lang w:eastAsia="ar-SA"/>
              </w:rPr>
              <w:t>*</w:t>
            </w:r>
          </w:p>
        </w:tc>
        <w:tc>
          <w:tcPr>
            <w:tcW w:w="2552" w:type="dxa"/>
            <w:hideMark/>
          </w:tcPr>
          <w:p w14:paraId="06EA06CB" w14:textId="404C4358" w:rsidR="00167E42" w:rsidRPr="00D310AC" w:rsidRDefault="00AC1792" w:rsidP="001C25C6">
            <w:pPr>
              <w:pStyle w:val="Antrats"/>
              <w:jc w:val="center"/>
              <w:rPr>
                <w:szCs w:val="24"/>
                <w:lang w:eastAsia="ar-SA"/>
              </w:rPr>
            </w:pPr>
            <w:r w:rsidRPr="00167E42">
              <w:rPr>
                <w:szCs w:val="24"/>
                <w:lang w:eastAsia="ar-SA"/>
              </w:rPr>
              <w:t>Gimnazijos, Smalininkų TVM</w:t>
            </w:r>
          </w:p>
        </w:tc>
        <w:tc>
          <w:tcPr>
            <w:tcW w:w="2397" w:type="dxa"/>
            <w:hideMark/>
          </w:tcPr>
          <w:p w14:paraId="5B1354A3" w14:textId="0EB65AF6" w:rsidR="00167E42" w:rsidRPr="00D310AC" w:rsidRDefault="00033CBD" w:rsidP="00167E42">
            <w:pPr>
              <w:pStyle w:val="Antrats"/>
              <w:rPr>
                <w:szCs w:val="24"/>
                <w:lang w:eastAsia="ar-SA"/>
              </w:rPr>
            </w:pPr>
            <w:r w:rsidRPr="00D310AC">
              <w:rPr>
                <w:szCs w:val="24"/>
                <w:lang w:eastAsia="ar-SA"/>
              </w:rPr>
              <w:t>Gimnazijos</w:t>
            </w:r>
            <w:r w:rsidR="00167E42" w:rsidRPr="00D310AC">
              <w:rPr>
                <w:szCs w:val="24"/>
                <w:lang w:eastAsia="ar-SA"/>
              </w:rPr>
              <w:t xml:space="preserve"> vadova</w:t>
            </w:r>
            <w:r w:rsidR="003349F2" w:rsidRPr="00D310AC">
              <w:rPr>
                <w:szCs w:val="24"/>
                <w:lang w:eastAsia="ar-SA"/>
              </w:rPr>
              <w:t>s</w:t>
            </w:r>
          </w:p>
        </w:tc>
      </w:tr>
      <w:tr w:rsidR="00D310AC" w:rsidRPr="00D310AC" w14:paraId="4BB6E17C" w14:textId="77777777" w:rsidTr="00AC1792">
        <w:trPr>
          <w:trHeight w:val="315"/>
        </w:trPr>
        <w:tc>
          <w:tcPr>
            <w:tcW w:w="1417" w:type="dxa"/>
          </w:tcPr>
          <w:p w14:paraId="23EF930A" w14:textId="55A562F4" w:rsidR="00033CBD" w:rsidRPr="00D310AC" w:rsidRDefault="00033CBD" w:rsidP="00167E42">
            <w:pPr>
              <w:pStyle w:val="Antrats"/>
              <w:jc w:val="center"/>
              <w:rPr>
                <w:szCs w:val="24"/>
                <w:lang w:eastAsia="ar-SA"/>
              </w:rPr>
            </w:pPr>
            <w:r w:rsidRPr="00D310AC">
              <w:rPr>
                <w:szCs w:val="24"/>
                <w:lang w:eastAsia="ar-SA"/>
              </w:rPr>
              <w:t>Balandžio 1–2 d.</w:t>
            </w:r>
          </w:p>
        </w:tc>
        <w:tc>
          <w:tcPr>
            <w:tcW w:w="3118" w:type="dxa"/>
          </w:tcPr>
          <w:p w14:paraId="38E8B8E8" w14:textId="18D0C580" w:rsidR="00033CBD" w:rsidRPr="00D310AC" w:rsidRDefault="00033CBD" w:rsidP="00167E42">
            <w:pPr>
              <w:pStyle w:val="Antrats"/>
              <w:rPr>
                <w:szCs w:val="24"/>
                <w:lang w:eastAsia="ar-SA"/>
              </w:rPr>
            </w:pPr>
            <w:r w:rsidRPr="00D310AC">
              <w:rPr>
                <w:szCs w:val="24"/>
                <w:lang w:eastAsia="ar-SA"/>
              </w:rPr>
              <w:t>VBE II dalis. Užsienio (anglų) kalbos kalbėjimas</w:t>
            </w:r>
            <w:r w:rsidR="00FC098E">
              <w:rPr>
                <w:szCs w:val="24"/>
                <w:lang w:eastAsia="ar-SA"/>
              </w:rPr>
              <w:t>*</w:t>
            </w:r>
          </w:p>
        </w:tc>
        <w:tc>
          <w:tcPr>
            <w:tcW w:w="2552" w:type="dxa"/>
            <w:vAlign w:val="center"/>
          </w:tcPr>
          <w:p w14:paraId="530A60B1" w14:textId="7E796E48" w:rsidR="00033CBD" w:rsidRPr="00D310AC" w:rsidRDefault="00033CBD" w:rsidP="00033CBD">
            <w:pPr>
              <w:pStyle w:val="Antrats"/>
              <w:jc w:val="center"/>
              <w:rPr>
                <w:szCs w:val="24"/>
                <w:lang w:eastAsia="ar-SA"/>
              </w:rPr>
            </w:pPr>
            <w:r w:rsidRPr="00D310AC">
              <w:rPr>
                <w:szCs w:val="24"/>
                <w:lang w:eastAsia="ar-SA"/>
              </w:rPr>
              <w:t>Jurbarko Antano Giedraičio-Giedriaus gimnazija</w:t>
            </w:r>
          </w:p>
        </w:tc>
        <w:tc>
          <w:tcPr>
            <w:tcW w:w="2397" w:type="dxa"/>
          </w:tcPr>
          <w:p w14:paraId="502C39EC" w14:textId="6047D129" w:rsidR="00033CBD" w:rsidRPr="00D310AC" w:rsidRDefault="003349F2" w:rsidP="00167E42">
            <w:pPr>
              <w:pStyle w:val="Antrats"/>
              <w:rPr>
                <w:szCs w:val="24"/>
                <w:lang w:eastAsia="ar-SA"/>
              </w:rPr>
            </w:pPr>
            <w:r w:rsidRPr="00D310AC">
              <w:rPr>
                <w:szCs w:val="24"/>
                <w:lang w:eastAsia="ar-SA"/>
              </w:rPr>
              <w:t>Gimnazijų, STVM vadovai</w:t>
            </w:r>
          </w:p>
        </w:tc>
      </w:tr>
    </w:tbl>
    <w:p w14:paraId="04AA3F1E" w14:textId="77777777" w:rsidR="00167E42" w:rsidRDefault="00167E42" w:rsidP="00A10748">
      <w:pPr>
        <w:pStyle w:val="Antrats"/>
        <w:tabs>
          <w:tab w:val="clear" w:pos="4153"/>
          <w:tab w:val="clear" w:pos="8306"/>
        </w:tabs>
        <w:rPr>
          <w:b/>
          <w:szCs w:val="24"/>
          <w:lang w:eastAsia="ar-SA"/>
        </w:rPr>
      </w:pPr>
    </w:p>
    <w:p w14:paraId="047CE104" w14:textId="7B437BF1" w:rsidR="002F5523" w:rsidRPr="00331B11" w:rsidRDefault="00F36F6B" w:rsidP="00A10748">
      <w:pPr>
        <w:pStyle w:val="Antrats"/>
        <w:tabs>
          <w:tab w:val="clear" w:pos="4153"/>
          <w:tab w:val="clear" w:pos="8306"/>
        </w:tabs>
        <w:rPr>
          <w:rFonts w:eastAsia="Calibri"/>
          <w:szCs w:val="24"/>
        </w:rPr>
      </w:pPr>
      <w:r>
        <w:rPr>
          <w:b/>
          <w:szCs w:val="24"/>
          <w:lang w:eastAsia="ar-SA"/>
        </w:rPr>
        <w:t>3</w:t>
      </w:r>
      <w:r w:rsidR="002F5523" w:rsidRPr="00331B11">
        <w:rPr>
          <w:b/>
          <w:szCs w:val="24"/>
          <w:lang w:eastAsia="ar-SA"/>
        </w:rPr>
        <w:t>. Renginiai.</w:t>
      </w:r>
    </w:p>
    <w:p w14:paraId="45D11697" w14:textId="26B4E771" w:rsidR="002F5523" w:rsidRPr="00331B11" w:rsidRDefault="00F36F6B" w:rsidP="00A10748">
      <w:pPr>
        <w:tabs>
          <w:tab w:val="left" w:pos="4125"/>
          <w:tab w:val="left" w:pos="5940"/>
        </w:tabs>
        <w:suppressAutoHyphens/>
        <w:rPr>
          <w:b/>
          <w:szCs w:val="24"/>
          <w:lang w:eastAsia="ar-SA"/>
        </w:rPr>
      </w:pPr>
      <w:r>
        <w:rPr>
          <w:b/>
          <w:szCs w:val="24"/>
          <w:lang w:eastAsia="ar-SA"/>
        </w:rPr>
        <w:t>3</w:t>
      </w:r>
      <w:r w:rsidR="002F5523" w:rsidRPr="00331B11">
        <w:rPr>
          <w:b/>
          <w:szCs w:val="24"/>
          <w:lang w:eastAsia="ar-SA"/>
        </w:rPr>
        <w:t xml:space="preserve">.1. Konkursai, minėjimai bei kiti renginiai. </w:t>
      </w:r>
    </w:p>
    <w:tbl>
      <w:tblPr>
        <w:tblStyle w:val="Lentelstinklelis"/>
        <w:tblW w:w="9642" w:type="dxa"/>
        <w:tblLook w:val="04A0" w:firstRow="1" w:lastRow="0" w:firstColumn="1" w:lastColumn="0" w:noHBand="0" w:noVBand="1"/>
      </w:tblPr>
      <w:tblGrid>
        <w:gridCol w:w="1190"/>
        <w:gridCol w:w="3829"/>
        <w:gridCol w:w="2268"/>
        <w:gridCol w:w="2355"/>
      </w:tblGrid>
      <w:tr w:rsidR="003D2E1E" w:rsidRPr="003349F2" w14:paraId="4BB27EB4" w14:textId="77777777" w:rsidTr="005B721E">
        <w:trPr>
          <w:trHeight w:val="315"/>
        </w:trPr>
        <w:tc>
          <w:tcPr>
            <w:tcW w:w="1190" w:type="dxa"/>
            <w:hideMark/>
          </w:tcPr>
          <w:p w14:paraId="61970D65" w14:textId="77777777" w:rsidR="003349F2" w:rsidRPr="003349F2" w:rsidRDefault="003349F2" w:rsidP="003349F2">
            <w:pPr>
              <w:jc w:val="center"/>
              <w:rPr>
                <w:b/>
                <w:bCs/>
                <w:szCs w:val="24"/>
              </w:rPr>
            </w:pPr>
            <w:r w:rsidRPr="003349F2">
              <w:rPr>
                <w:b/>
                <w:bCs/>
                <w:szCs w:val="24"/>
              </w:rPr>
              <w:t>Data</w:t>
            </w:r>
          </w:p>
        </w:tc>
        <w:tc>
          <w:tcPr>
            <w:tcW w:w="3829" w:type="dxa"/>
            <w:hideMark/>
          </w:tcPr>
          <w:p w14:paraId="7AE9B84D" w14:textId="77777777" w:rsidR="003349F2" w:rsidRPr="003349F2" w:rsidRDefault="003349F2" w:rsidP="006A5FDC">
            <w:pPr>
              <w:jc w:val="center"/>
              <w:rPr>
                <w:b/>
                <w:bCs/>
                <w:szCs w:val="24"/>
              </w:rPr>
            </w:pPr>
            <w:r w:rsidRPr="003349F2">
              <w:rPr>
                <w:b/>
                <w:bCs/>
                <w:szCs w:val="24"/>
              </w:rPr>
              <w:t>Renginio pavadinimas</w:t>
            </w:r>
          </w:p>
        </w:tc>
        <w:tc>
          <w:tcPr>
            <w:tcW w:w="2268" w:type="dxa"/>
            <w:hideMark/>
          </w:tcPr>
          <w:p w14:paraId="73504F4A" w14:textId="77777777" w:rsidR="003349F2" w:rsidRPr="003349F2" w:rsidRDefault="003349F2" w:rsidP="003349F2">
            <w:pPr>
              <w:jc w:val="center"/>
              <w:rPr>
                <w:b/>
                <w:bCs/>
                <w:szCs w:val="24"/>
              </w:rPr>
            </w:pPr>
            <w:r w:rsidRPr="003349F2">
              <w:rPr>
                <w:b/>
                <w:bCs/>
                <w:szCs w:val="24"/>
              </w:rPr>
              <w:t>Laikas ir vieta</w:t>
            </w:r>
          </w:p>
        </w:tc>
        <w:tc>
          <w:tcPr>
            <w:tcW w:w="0" w:type="auto"/>
            <w:hideMark/>
          </w:tcPr>
          <w:p w14:paraId="6AFECAAF" w14:textId="77777777" w:rsidR="003349F2" w:rsidRPr="003349F2" w:rsidRDefault="003349F2" w:rsidP="003349F2">
            <w:pPr>
              <w:rPr>
                <w:b/>
                <w:bCs/>
                <w:szCs w:val="24"/>
              </w:rPr>
            </w:pPr>
            <w:r w:rsidRPr="003349F2">
              <w:rPr>
                <w:b/>
                <w:bCs/>
                <w:szCs w:val="24"/>
              </w:rPr>
              <w:t>Organizatorius</w:t>
            </w:r>
          </w:p>
        </w:tc>
      </w:tr>
      <w:tr w:rsidR="003D2E1E" w:rsidRPr="003349F2" w14:paraId="1ADD8E4D" w14:textId="77777777" w:rsidTr="005B721E">
        <w:trPr>
          <w:trHeight w:val="315"/>
        </w:trPr>
        <w:tc>
          <w:tcPr>
            <w:tcW w:w="1190" w:type="dxa"/>
            <w:hideMark/>
          </w:tcPr>
          <w:p w14:paraId="287A65FF" w14:textId="77777777" w:rsidR="003D2E1E" w:rsidRPr="003349F2" w:rsidRDefault="003D2E1E" w:rsidP="00D91F1B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Balandis</w:t>
            </w:r>
          </w:p>
        </w:tc>
        <w:tc>
          <w:tcPr>
            <w:tcW w:w="3829" w:type="dxa"/>
            <w:hideMark/>
          </w:tcPr>
          <w:p w14:paraId="7AA7A23A" w14:textId="5321E958" w:rsidR="003D2E1E" w:rsidRPr="003349F2" w:rsidRDefault="003D2E1E" w:rsidP="006A5FDC">
            <w:pPr>
              <w:jc w:val="both"/>
              <w:rPr>
                <w:szCs w:val="24"/>
              </w:rPr>
            </w:pPr>
            <w:r w:rsidRPr="003349F2">
              <w:rPr>
                <w:szCs w:val="24"/>
              </w:rPr>
              <w:t>Jurbarko Antano Giedraičio-Giedriaus gimnazijos I–IV</w:t>
            </w:r>
            <w:r>
              <w:rPr>
                <w:szCs w:val="24"/>
              </w:rPr>
              <w:t>G</w:t>
            </w:r>
            <w:r w:rsidRPr="003349F2">
              <w:rPr>
                <w:szCs w:val="24"/>
              </w:rPr>
              <w:t xml:space="preserve"> kl</w:t>
            </w:r>
            <w:r>
              <w:rPr>
                <w:szCs w:val="24"/>
              </w:rPr>
              <w:t>.</w:t>
            </w:r>
            <w:r w:rsidRPr="003349F2">
              <w:rPr>
                <w:szCs w:val="24"/>
              </w:rPr>
              <w:t xml:space="preserve"> mokinių fotografijų virtualus konkursas-paroda </w:t>
            </w:r>
            <w:r>
              <w:rPr>
                <w:szCs w:val="24"/>
              </w:rPr>
              <w:t>„</w:t>
            </w:r>
            <w:r w:rsidRPr="003349F2">
              <w:rPr>
                <w:szCs w:val="24"/>
              </w:rPr>
              <w:t>Pavasaris prie Nemuno</w:t>
            </w:r>
            <w:r>
              <w:rPr>
                <w:szCs w:val="24"/>
              </w:rPr>
              <w:t>“</w:t>
            </w:r>
            <w:r w:rsidRPr="003349F2">
              <w:rPr>
                <w:szCs w:val="24"/>
              </w:rPr>
              <w:t xml:space="preserve"> (</w:t>
            </w:r>
            <w:r>
              <w:rPr>
                <w:szCs w:val="24"/>
              </w:rPr>
              <w:t>r</w:t>
            </w:r>
            <w:r w:rsidRPr="003349F2">
              <w:rPr>
                <w:szCs w:val="24"/>
              </w:rPr>
              <w:t>enginys skirtas Jurbarko</w:t>
            </w:r>
            <w:r>
              <w:rPr>
                <w:szCs w:val="24"/>
              </w:rPr>
              <w:t> </w:t>
            </w:r>
            <w:r w:rsidRPr="003349F2">
              <w:rPr>
                <w:szCs w:val="24"/>
              </w:rPr>
              <w:t xml:space="preserve">r. savivaldybės 2026 m. Nemuno metų minėjimui) </w:t>
            </w:r>
          </w:p>
        </w:tc>
        <w:tc>
          <w:tcPr>
            <w:tcW w:w="2268" w:type="dxa"/>
            <w:hideMark/>
          </w:tcPr>
          <w:p w14:paraId="0C078CED" w14:textId="77777777" w:rsidR="003D2E1E" w:rsidRPr="003349F2" w:rsidRDefault="003D2E1E" w:rsidP="00D91F1B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Virtualioje erdvėje (Jurbarko Antano Giedraičio-Giedriaus gimnazijos svetainė, facebook paskyra)</w:t>
            </w:r>
          </w:p>
        </w:tc>
        <w:tc>
          <w:tcPr>
            <w:tcW w:w="0" w:type="auto"/>
            <w:hideMark/>
          </w:tcPr>
          <w:p w14:paraId="18B60B56" w14:textId="77777777" w:rsidR="003D2E1E" w:rsidRPr="003349F2" w:rsidRDefault="003D2E1E" w:rsidP="00D91F1B">
            <w:pPr>
              <w:rPr>
                <w:szCs w:val="24"/>
              </w:rPr>
            </w:pPr>
            <w:r w:rsidRPr="003349F2">
              <w:rPr>
                <w:szCs w:val="24"/>
              </w:rPr>
              <w:t>J. Davidavičienė</w:t>
            </w:r>
          </w:p>
        </w:tc>
      </w:tr>
      <w:tr w:rsidR="00476D6E" w:rsidRPr="003349F2" w14:paraId="1D39B50B" w14:textId="77777777" w:rsidTr="005B721E">
        <w:trPr>
          <w:trHeight w:val="315"/>
        </w:trPr>
        <w:tc>
          <w:tcPr>
            <w:tcW w:w="1190" w:type="dxa"/>
          </w:tcPr>
          <w:p w14:paraId="7E5AEB00" w14:textId="42E05D7E" w:rsidR="00476D6E" w:rsidRPr="003349F2" w:rsidRDefault="00476D6E" w:rsidP="00D91F1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2 d. </w:t>
            </w:r>
          </w:p>
        </w:tc>
        <w:tc>
          <w:tcPr>
            <w:tcW w:w="3829" w:type="dxa"/>
          </w:tcPr>
          <w:p w14:paraId="00F64A87" w14:textId="65C995FA" w:rsidR="00476D6E" w:rsidRPr="003349F2" w:rsidRDefault="00476D6E" w:rsidP="00476D6E">
            <w:pPr>
              <w:rPr>
                <w:szCs w:val="24"/>
              </w:rPr>
            </w:pPr>
            <w:r>
              <w:rPr>
                <w:szCs w:val="24"/>
              </w:rPr>
              <w:t>Edukacija „</w:t>
            </w:r>
            <w:r w:rsidRPr="00F40889">
              <w:rPr>
                <w:szCs w:val="24"/>
              </w:rPr>
              <w:t>Lietuviškų pasakų laboratorija</w:t>
            </w:r>
            <w:r>
              <w:rPr>
                <w:szCs w:val="24"/>
              </w:rPr>
              <w:t>“, skirta 1–4 kl. mokiniams</w:t>
            </w:r>
          </w:p>
        </w:tc>
        <w:tc>
          <w:tcPr>
            <w:tcW w:w="2268" w:type="dxa"/>
          </w:tcPr>
          <w:p w14:paraId="28424F98" w14:textId="77777777" w:rsidR="00476D6E" w:rsidRDefault="00476D6E" w:rsidP="00D91F1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10 val.</w:t>
            </w:r>
          </w:p>
          <w:p w14:paraId="32161233" w14:textId="07C866A6" w:rsidR="00476D6E" w:rsidRDefault="00476D6E" w:rsidP="00D91F1B">
            <w:pPr>
              <w:jc w:val="center"/>
              <w:rPr>
                <w:szCs w:val="24"/>
              </w:rPr>
            </w:pPr>
            <w:r w:rsidRPr="004C65AB">
              <w:rPr>
                <w:color w:val="000000" w:themeColor="text1"/>
                <w:szCs w:val="24"/>
              </w:rPr>
              <w:t>Jurbarko</w:t>
            </w:r>
            <w:r w:rsidR="00DB697D">
              <w:rPr>
                <w:color w:val="000000" w:themeColor="text1"/>
                <w:szCs w:val="24"/>
              </w:rPr>
              <w:t xml:space="preserve"> </w:t>
            </w:r>
            <w:r w:rsidR="005B721E" w:rsidRPr="003349F2">
              <w:rPr>
                <w:szCs w:val="24"/>
              </w:rPr>
              <w:t>rajono</w:t>
            </w:r>
            <w:r w:rsidR="00DB697D">
              <w:rPr>
                <w:color w:val="000000" w:themeColor="text1"/>
                <w:szCs w:val="24"/>
              </w:rPr>
              <w:t>.</w:t>
            </w:r>
            <w:r w:rsidR="00FC1583">
              <w:rPr>
                <w:color w:val="000000" w:themeColor="text1"/>
                <w:szCs w:val="24"/>
              </w:rPr>
              <w:t xml:space="preserve"> savivaldybės</w:t>
            </w:r>
            <w:r w:rsidRPr="004C65AB">
              <w:rPr>
                <w:color w:val="000000" w:themeColor="text1"/>
                <w:szCs w:val="24"/>
              </w:rPr>
              <w:t xml:space="preserve"> viešoji biblioteka</w:t>
            </w:r>
          </w:p>
          <w:p w14:paraId="0395C356" w14:textId="06BD2F24" w:rsidR="00476D6E" w:rsidRPr="003349F2" w:rsidRDefault="00476D6E" w:rsidP="00D91F1B">
            <w:pPr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237366C1" w14:textId="37AAABE9" w:rsidR="00476D6E" w:rsidRPr="003349F2" w:rsidRDefault="00476D6E" w:rsidP="00D91F1B">
            <w:pPr>
              <w:rPr>
                <w:szCs w:val="24"/>
              </w:rPr>
            </w:pPr>
            <w:r w:rsidRPr="004C65AB">
              <w:rPr>
                <w:color w:val="000000" w:themeColor="text1"/>
                <w:szCs w:val="24"/>
              </w:rPr>
              <w:t xml:space="preserve">Jurbarko </w:t>
            </w:r>
            <w:r w:rsidR="005B721E" w:rsidRPr="003349F2">
              <w:rPr>
                <w:szCs w:val="24"/>
              </w:rPr>
              <w:t>rajono</w:t>
            </w:r>
            <w:r w:rsidR="00FC1583">
              <w:rPr>
                <w:color w:val="000000" w:themeColor="text1"/>
                <w:szCs w:val="24"/>
              </w:rPr>
              <w:t xml:space="preserve">. savivaldybės </w:t>
            </w:r>
            <w:r w:rsidRPr="004C65AB">
              <w:rPr>
                <w:color w:val="000000" w:themeColor="text1"/>
                <w:szCs w:val="24"/>
              </w:rPr>
              <w:t>viešoji biblioteka</w:t>
            </w:r>
          </w:p>
        </w:tc>
      </w:tr>
      <w:tr w:rsidR="00C54FDE" w:rsidRPr="003349F2" w14:paraId="6E056152" w14:textId="77777777" w:rsidTr="005B721E">
        <w:trPr>
          <w:trHeight w:val="315"/>
        </w:trPr>
        <w:tc>
          <w:tcPr>
            <w:tcW w:w="1190" w:type="dxa"/>
          </w:tcPr>
          <w:p w14:paraId="61EE1230" w14:textId="7CDF644B" w:rsidR="00C54FDE" w:rsidRPr="003349F2" w:rsidRDefault="00C54FDE" w:rsidP="00D91F1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8 d. </w:t>
            </w:r>
          </w:p>
        </w:tc>
        <w:tc>
          <w:tcPr>
            <w:tcW w:w="3829" w:type="dxa"/>
          </w:tcPr>
          <w:p w14:paraId="053CB413" w14:textId="3696E86A" w:rsidR="00C54FDE" w:rsidRPr="003349F2" w:rsidRDefault="00C54FDE" w:rsidP="006A5FDC">
            <w:pPr>
              <w:jc w:val="both"/>
              <w:rPr>
                <w:szCs w:val="24"/>
              </w:rPr>
            </w:pPr>
            <w:r w:rsidRPr="00C54FDE">
              <w:rPr>
                <w:szCs w:val="24"/>
              </w:rPr>
              <w:t>Jurbarko r</w:t>
            </w:r>
            <w:r>
              <w:rPr>
                <w:szCs w:val="24"/>
              </w:rPr>
              <w:t>.</w:t>
            </w:r>
            <w:r w:rsidRPr="00C54FDE">
              <w:rPr>
                <w:szCs w:val="24"/>
              </w:rPr>
              <w:t xml:space="preserve"> savivaldybės IV kl</w:t>
            </w:r>
            <w:r>
              <w:rPr>
                <w:szCs w:val="24"/>
              </w:rPr>
              <w:t>.</w:t>
            </w:r>
            <w:r w:rsidRPr="00C54FDE">
              <w:rPr>
                <w:szCs w:val="24"/>
              </w:rPr>
              <w:t xml:space="preserve"> mokinių 2025–2026 m</w:t>
            </w:r>
            <w:r>
              <w:rPr>
                <w:szCs w:val="24"/>
              </w:rPr>
              <w:t>.</w:t>
            </w:r>
            <w:r w:rsidRPr="00C54FDE">
              <w:rPr>
                <w:szCs w:val="24"/>
              </w:rPr>
              <w:t xml:space="preserve"> m</w:t>
            </w:r>
            <w:r>
              <w:rPr>
                <w:szCs w:val="24"/>
              </w:rPr>
              <w:t>.</w:t>
            </w:r>
            <w:r w:rsidRPr="00C54FDE">
              <w:rPr>
                <w:szCs w:val="24"/>
              </w:rPr>
              <w:t xml:space="preserve"> matematikos olimpiad</w:t>
            </w:r>
            <w:r>
              <w:rPr>
                <w:szCs w:val="24"/>
              </w:rPr>
              <w:t>a*</w:t>
            </w:r>
          </w:p>
        </w:tc>
        <w:tc>
          <w:tcPr>
            <w:tcW w:w="2268" w:type="dxa"/>
          </w:tcPr>
          <w:p w14:paraId="1B663F5F" w14:textId="77777777" w:rsidR="00C54FDE" w:rsidRDefault="00C54FDE" w:rsidP="00D91F1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11 val.</w:t>
            </w:r>
          </w:p>
          <w:p w14:paraId="04D50151" w14:textId="75DDF2F5" w:rsidR="00C54FDE" w:rsidRPr="003349F2" w:rsidRDefault="00C54FDE" w:rsidP="00D91F1B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Jurbarko Vytauto Didžiojo pagrindinė mokykl</w:t>
            </w:r>
            <w:r>
              <w:rPr>
                <w:szCs w:val="24"/>
              </w:rPr>
              <w:t>a</w:t>
            </w:r>
          </w:p>
        </w:tc>
        <w:tc>
          <w:tcPr>
            <w:tcW w:w="0" w:type="auto"/>
          </w:tcPr>
          <w:p w14:paraId="2C3795D4" w14:textId="02994779" w:rsidR="00C54FDE" w:rsidRDefault="00C54FDE" w:rsidP="00D91F1B">
            <w:pPr>
              <w:rPr>
                <w:szCs w:val="24"/>
              </w:rPr>
            </w:pPr>
            <w:r>
              <w:rPr>
                <w:szCs w:val="24"/>
              </w:rPr>
              <w:t>V. Micevičienė</w:t>
            </w:r>
          </w:p>
          <w:p w14:paraId="33626EA4" w14:textId="4E0A1F89" w:rsidR="00C54FDE" w:rsidRDefault="00C54FDE" w:rsidP="00D91F1B">
            <w:pPr>
              <w:rPr>
                <w:szCs w:val="24"/>
              </w:rPr>
            </w:pPr>
            <w:r>
              <w:rPr>
                <w:szCs w:val="24"/>
              </w:rPr>
              <w:t>I. Dirvelienė</w:t>
            </w:r>
          </w:p>
          <w:p w14:paraId="7AA02DAE" w14:textId="7E2DCE37" w:rsidR="00C54FDE" w:rsidRPr="003349F2" w:rsidRDefault="00C54FDE" w:rsidP="00D91F1B">
            <w:pPr>
              <w:rPr>
                <w:szCs w:val="24"/>
              </w:rPr>
            </w:pPr>
          </w:p>
        </w:tc>
      </w:tr>
      <w:tr w:rsidR="00D310AC" w:rsidRPr="003349F2" w14:paraId="4801F8A9" w14:textId="77777777" w:rsidTr="005B721E">
        <w:trPr>
          <w:trHeight w:val="315"/>
        </w:trPr>
        <w:tc>
          <w:tcPr>
            <w:tcW w:w="1190" w:type="dxa"/>
          </w:tcPr>
          <w:p w14:paraId="62B6E5CC" w14:textId="230251FC" w:rsidR="00D310AC" w:rsidRDefault="00D310AC" w:rsidP="00D91F1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9 d.</w:t>
            </w:r>
          </w:p>
        </w:tc>
        <w:tc>
          <w:tcPr>
            <w:tcW w:w="3829" w:type="dxa"/>
          </w:tcPr>
          <w:p w14:paraId="1D9AB048" w14:textId="5A84CD96" w:rsidR="00D310AC" w:rsidRPr="00C54FDE" w:rsidRDefault="00D310AC" w:rsidP="006A5FDC">
            <w:pPr>
              <w:jc w:val="both"/>
              <w:rPr>
                <w:szCs w:val="24"/>
              </w:rPr>
            </w:pPr>
            <w:r w:rsidRPr="00D310AC">
              <w:rPr>
                <w:szCs w:val="24"/>
              </w:rPr>
              <w:t>2026 metų Lietuvos mokinių technologijų olimpiad</w:t>
            </w:r>
            <w:r w:rsidR="00516C66">
              <w:rPr>
                <w:szCs w:val="24"/>
              </w:rPr>
              <w:t>os</w:t>
            </w:r>
            <w:r w:rsidRPr="00D310AC">
              <w:rPr>
                <w:szCs w:val="24"/>
              </w:rPr>
              <w:t xml:space="preserve"> savivaldybės etap</w:t>
            </w:r>
            <w:r>
              <w:rPr>
                <w:szCs w:val="24"/>
              </w:rPr>
              <w:t>as</w:t>
            </w:r>
            <w:r w:rsidR="00F70FDB">
              <w:rPr>
                <w:szCs w:val="24"/>
              </w:rPr>
              <w:t>*</w:t>
            </w:r>
          </w:p>
        </w:tc>
        <w:tc>
          <w:tcPr>
            <w:tcW w:w="2268" w:type="dxa"/>
          </w:tcPr>
          <w:p w14:paraId="5A07B072" w14:textId="77777777" w:rsidR="00D310AC" w:rsidRDefault="00D310AC" w:rsidP="00D91F1B">
            <w:pPr>
              <w:jc w:val="center"/>
              <w:rPr>
                <w:szCs w:val="24"/>
              </w:rPr>
            </w:pPr>
            <w:r w:rsidRPr="00D310AC">
              <w:rPr>
                <w:szCs w:val="24"/>
              </w:rPr>
              <w:t xml:space="preserve">9 val. </w:t>
            </w:r>
          </w:p>
          <w:p w14:paraId="52698695" w14:textId="4F1521DC" w:rsidR="00D310AC" w:rsidRDefault="00D310AC" w:rsidP="00D91F1B">
            <w:pPr>
              <w:jc w:val="center"/>
              <w:rPr>
                <w:szCs w:val="24"/>
              </w:rPr>
            </w:pPr>
            <w:r w:rsidRPr="00D310AC">
              <w:rPr>
                <w:szCs w:val="24"/>
              </w:rPr>
              <w:t>Jurbarko Naujamiesčio progimnazij</w:t>
            </w:r>
            <w:r>
              <w:rPr>
                <w:szCs w:val="24"/>
              </w:rPr>
              <w:t>a</w:t>
            </w:r>
          </w:p>
        </w:tc>
        <w:tc>
          <w:tcPr>
            <w:tcW w:w="0" w:type="auto"/>
          </w:tcPr>
          <w:p w14:paraId="4EAB6124" w14:textId="77777777" w:rsidR="00D310AC" w:rsidRDefault="00D310AC" w:rsidP="00D91F1B">
            <w:pPr>
              <w:rPr>
                <w:szCs w:val="24"/>
              </w:rPr>
            </w:pPr>
            <w:r>
              <w:rPr>
                <w:szCs w:val="24"/>
              </w:rPr>
              <w:t>R. Žemelienė</w:t>
            </w:r>
          </w:p>
          <w:p w14:paraId="355CE675" w14:textId="0890526D" w:rsidR="00D310AC" w:rsidRDefault="00D310AC" w:rsidP="00D91F1B">
            <w:pPr>
              <w:rPr>
                <w:szCs w:val="24"/>
              </w:rPr>
            </w:pPr>
            <w:r>
              <w:rPr>
                <w:szCs w:val="24"/>
              </w:rPr>
              <w:t>D. Jokimienė</w:t>
            </w:r>
          </w:p>
        </w:tc>
      </w:tr>
      <w:tr w:rsidR="003D2E1E" w:rsidRPr="003349F2" w14:paraId="5001BFE8" w14:textId="77777777" w:rsidTr="005B721E">
        <w:trPr>
          <w:trHeight w:val="315"/>
        </w:trPr>
        <w:tc>
          <w:tcPr>
            <w:tcW w:w="1190" w:type="dxa"/>
            <w:hideMark/>
          </w:tcPr>
          <w:p w14:paraId="19B3A539" w14:textId="77777777" w:rsidR="003349F2" w:rsidRPr="003349F2" w:rsidRDefault="003349F2" w:rsidP="003349F2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lastRenderedPageBreak/>
              <w:t>9 d.</w:t>
            </w:r>
          </w:p>
        </w:tc>
        <w:tc>
          <w:tcPr>
            <w:tcW w:w="3829" w:type="dxa"/>
            <w:hideMark/>
          </w:tcPr>
          <w:p w14:paraId="1BD6296A" w14:textId="443ED441" w:rsidR="003349F2" w:rsidRPr="003349F2" w:rsidRDefault="003349F2" w:rsidP="006A5FDC">
            <w:pPr>
              <w:jc w:val="both"/>
              <w:rPr>
                <w:szCs w:val="24"/>
              </w:rPr>
            </w:pPr>
            <w:r w:rsidRPr="003349F2">
              <w:rPr>
                <w:szCs w:val="24"/>
              </w:rPr>
              <w:t xml:space="preserve">Jurbarko vaikų lopšelio-darželio „Nykštukas“ IU „Vyturiukų“ ir PU „Sveikuolių“ grupių išvyka į Kauno Karo muziejų. Edukacija </w:t>
            </w:r>
            <w:r>
              <w:rPr>
                <w:szCs w:val="24"/>
              </w:rPr>
              <w:t>–</w:t>
            </w:r>
            <w:r w:rsidRPr="003349F2">
              <w:rPr>
                <w:szCs w:val="24"/>
              </w:rPr>
              <w:t xml:space="preserve"> „Jaunasis karys</w:t>
            </w:r>
            <w:r>
              <w:rPr>
                <w:szCs w:val="24"/>
              </w:rPr>
              <w:t>“</w:t>
            </w:r>
            <w:r w:rsidRPr="003349F2">
              <w:rPr>
                <w:szCs w:val="24"/>
              </w:rPr>
              <w:t>*</w:t>
            </w:r>
          </w:p>
        </w:tc>
        <w:tc>
          <w:tcPr>
            <w:tcW w:w="2268" w:type="dxa"/>
            <w:hideMark/>
          </w:tcPr>
          <w:p w14:paraId="3227422E" w14:textId="298A904F" w:rsidR="003349F2" w:rsidRDefault="003349F2" w:rsidP="003349F2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10 val.</w:t>
            </w:r>
          </w:p>
          <w:p w14:paraId="01FF99B5" w14:textId="7243E7F9" w:rsidR="003349F2" w:rsidRPr="003349F2" w:rsidRDefault="003349F2" w:rsidP="003349F2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Kauno karo muziejus</w:t>
            </w:r>
          </w:p>
        </w:tc>
        <w:tc>
          <w:tcPr>
            <w:tcW w:w="0" w:type="auto"/>
            <w:hideMark/>
          </w:tcPr>
          <w:p w14:paraId="45DFF5B3" w14:textId="77777777" w:rsidR="003349F2" w:rsidRDefault="003349F2" w:rsidP="003349F2">
            <w:pPr>
              <w:rPr>
                <w:szCs w:val="24"/>
              </w:rPr>
            </w:pPr>
            <w:r w:rsidRPr="003349F2">
              <w:rPr>
                <w:szCs w:val="24"/>
              </w:rPr>
              <w:t>A. Janušauskienė</w:t>
            </w:r>
          </w:p>
          <w:p w14:paraId="45B87232" w14:textId="5BCC6FD6" w:rsidR="003349F2" w:rsidRPr="003349F2" w:rsidRDefault="003349F2" w:rsidP="003349F2">
            <w:pPr>
              <w:rPr>
                <w:szCs w:val="24"/>
              </w:rPr>
            </w:pPr>
            <w:r w:rsidRPr="003349F2">
              <w:rPr>
                <w:szCs w:val="24"/>
              </w:rPr>
              <w:t>E. Šimkienė</w:t>
            </w:r>
          </w:p>
        </w:tc>
      </w:tr>
      <w:tr w:rsidR="003D2E1E" w:rsidRPr="003349F2" w14:paraId="5ED640D5" w14:textId="77777777" w:rsidTr="005B721E">
        <w:trPr>
          <w:trHeight w:val="315"/>
        </w:trPr>
        <w:tc>
          <w:tcPr>
            <w:tcW w:w="1190" w:type="dxa"/>
            <w:hideMark/>
          </w:tcPr>
          <w:p w14:paraId="6E2C0CA8" w14:textId="77777777" w:rsidR="003349F2" w:rsidRPr="003349F2" w:rsidRDefault="003349F2" w:rsidP="003349F2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9 d.</w:t>
            </w:r>
          </w:p>
        </w:tc>
        <w:tc>
          <w:tcPr>
            <w:tcW w:w="3829" w:type="dxa"/>
            <w:hideMark/>
          </w:tcPr>
          <w:p w14:paraId="2AEE8005" w14:textId="4497F97A" w:rsidR="003349F2" w:rsidRPr="003349F2" w:rsidRDefault="003349F2" w:rsidP="006A5FDC">
            <w:pPr>
              <w:jc w:val="both"/>
              <w:rPr>
                <w:szCs w:val="24"/>
              </w:rPr>
            </w:pPr>
            <w:r w:rsidRPr="003349F2">
              <w:rPr>
                <w:szCs w:val="24"/>
              </w:rPr>
              <w:t xml:space="preserve">STEAM praktika Jurbarko r. Eržvilko gimnazijos 1G kl. mokiniams </w:t>
            </w:r>
            <w:r>
              <w:rPr>
                <w:szCs w:val="24"/>
              </w:rPr>
              <w:t>„</w:t>
            </w:r>
            <w:r w:rsidRPr="003349F2">
              <w:rPr>
                <w:szCs w:val="24"/>
              </w:rPr>
              <w:t xml:space="preserve">Neutralizacijos reakcijos aplink mus. </w:t>
            </w:r>
            <w:r>
              <w:rPr>
                <w:szCs w:val="24"/>
              </w:rPr>
              <w:t>„</w:t>
            </w:r>
            <w:r w:rsidRPr="003349F2">
              <w:rPr>
                <w:szCs w:val="24"/>
              </w:rPr>
              <w:t>Rūgštus lietus</w:t>
            </w:r>
            <w:r>
              <w:rPr>
                <w:szCs w:val="24"/>
              </w:rPr>
              <w:t>“</w:t>
            </w:r>
            <w:r w:rsidRPr="003349F2">
              <w:rPr>
                <w:szCs w:val="24"/>
              </w:rPr>
              <w:t xml:space="preserve"> ir jo neutralizavimas gamtoje</w:t>
            </w:r>
            <w:r>
              <w:rPr>
                <w:szCs w:val="24"/>
              </w:rPr>
              <w:t>“</w:t>
            </w:r>
            <w:r w:rsidRPr="003349F2">
              <w:rPr>
                <w:szCs w:val="24"/>
              </w:rPr>
              <w:t>* (TŪM projekto tinklaveika)</w:t>
            </w:r>
          </w:p>
        </w:tc>
        <w:tc>
          <w:tcPr>
            <w:tcW w:w="2268" w:type="dxa"/>
            <w:hideMark/>
          </w:tcPr>
          <w:p w14:paraId="6945552F" w14:textId="1B8E5CE8" w:rsidR="003349F2" w:rsidRDefault="003349F2" w:rsidP="003349F2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11.30–13 val.</w:t>
            </w:r>
          </w:p>
          <w:p w14:paraId="1AB20461" w14:textId="154A9510" w:rsidR="003349F2" w:rsidRPr="003349F2" w:rsidRDefault="003349F2" w:rsidP="003349F2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Jurbarko Antano Giedraičio-Giedriaus gimnazijos Gamtos mokslų laboratorija</w:t>
            </w:r>
          </w:p>
        </w:tc>
        <w:tc>
          <w:tcPr>
            <w:tcW w:w="0" w:type="auto"/>
            <w:hideMark/>
          </w:tcPr>
          <w:p w14:paraId="2D2C71BA" w14:textId="77777777" w:rsidR="003349F2" w:rsidRDefault="003349F2" w:rsidP="003349F2">
            <w:pPr>
              <w:rPr>
                <w:szCs w:val="24"/>
              </w:rPr>
            </w:pPr>
            <w:r w:rsidRPr="003349F2">
              <w:rPr>
                <w:szCs w:val="24"/>
              </w:rPr>
              <w:t>L. Aniulienė</w:t>
            </w:r>
          </w:p>
          <w:p w14:paraId="3A5EB86F" w14:textId="1D13A7D7" w:rsidR="003349F2" w:rsidRPr="003349F2" w:rsidRDefault="003349F2" w:rsidP="003349F2">
            <w:pPr>
              <w:rPr>
                <w:szCs w:val="24"/>
              </w:rPr>
            </w:pPr>
            <w:r w:rsidRPr="003349F2">
              <w:rPr>
                <w:szCs w:val="24"/>
              </w:rPr>
              <w:t>J. Kazinevičienė</w:t>
            </w:r>
          </w:p>
        </w:tc>
      </w:tr>
      <w:tr w:rsidR="003D2E1E" w:rsidRPr="003349F2" w14:paraId="7683FD84" w14:textId="77777777" w:rsidTr="005B721E">
        <w:trPr>
          <w:trHeight w:val="315"/>
        </w:trPr>
        <w:tc>
          <w:tcPr>
            <w:tcW w:w="1190" w:type="dxa"/>
            <w:hideMark/>
          </w:tcPr>
          <w:p w14:paraId="4B44CE73" w14:textId="77777777" w:rsidR="003349F2" w:rsidRPr="003349F2" w:rsidRDefault="003349F2" w:rsidP="003349F2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10 d.</w:t>
            </w:r>
          </w:p>
        </w:tc>
        <w:tc>
          <w:tcPr>
            <w:tcW w:w="3829" w:type="dxa"/>
            <w:hideMark/>
          </w:tcPr>
          <w:p w14:paraId="29B0F4C2" w14:textId="7E288238" w:rsidR="003349F2" w:rsidRPr="003349F2" w:rsidRDefault="003349F2" w:rsidP="006A5FDC">
            <w:pPr>
              <w:jc w:val="both"/>
              <w:rPr>
                <w:szCs w:val="24"/>
              </w:rPr>
            </w:pPr>
            <w:r w:rsidRPr="003349F2">
              <w:rPr>
                <w:szCs w:val="24"/>
              </w:rPr>
              <w:t>Jurbarko Vytauto Didžiojo pagrindinės mokyklos Viešvilės skyriaus 1–4 kl</w:t>
            </w:r>
            <w:r w:rsidR="00C54FDE">
              <w:rPr>
                <w:szCs w:val="24"/>
              </w:rPr>
              <w:t>.</w:t>
            </w:r>
            <w:r w:rsidRPr="003349F2">
              <w:rPr>
                <w:szCs w:val="24"/>
              </w:rPr>
              <w:t xml:space="preserve"> mokinių išvyka į Zanavykų muziejų, edukacija </w:t>
            </w:r>
            <w:r>
              <w:rPr>
                <w:szCs w:val="24"/>
              </w:rPr>
              <w:t>„</w:t>
            </w:r>
            <w:r w:rsidRPr="003349F2">
              <w:rPr>
                <w:szCs w:val="24"/>
              </w:rPr>
              <w:t>Zuikio bandelė</w:t>
            </w:r>
            <w:r>
              <w:rPr>
                <w:szCs w:val="24"/>
              </w:rPr>
              <w:t>“</w:t>
            </w:r>
            <w:r w:rsidRPr="003349F2">
              <w:rPr>
                <w:szCs w:val="24"/>
              </w:rPr>
              <w:t xml:space="preserve">* </w:t>
            </w:r>
          </w:p>
        </w:tc>
        <w:tc>
          <w:tcPr>
            <w:tcW w:w="2268" w:type="dxa"/>
            <w:hideMark/>
          </w:tcPr>
          <w:p w14:paraId="04AA8E4C" w14:textId="77777777" w:rsidR="003349F2" w:rsidRDefault="003349F2" w:rsidP="003349F2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10 val.</w:t>
            </w:r>
          </w:p>
          <w:p w14:paraId="1E21A898" w14:textId="77777777" w:rsidR="003349F2" w:rsidRDefault="003349F2" w:rsidP="003349F2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Zanavykų muziejus</w:t>
            </w:r>
            <w:r>
              <w:rPr>
                <w:szCs w:val="24"/>
              </w:rPr>
              <w:t>,</w:t>
            </w:r>
          </w:p>
          <w:p w14:paraId="0C4D7E6D" w14:textId="77777777" w:rsidR="003349F2" w:rsidRPr="003349F2" w:rsidRDefault="003349F2" w:rsidP="003349F2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Lukšiai</w:t>
            </w:r>
          </w:p>
        </w:tc>
        <w:tc>
          <w:tcPr>
            <w:tcW w:w="0" w:type="auto"/>
            <w:hideMark/>
          </w:tcPr>
          <w:p w14:paraId="13F7DFB6" w14:textId="77777777" w:rsidR="003349F2" w:rsidRDefault="003349F2" w:rsidP="007227DD">
            <w:pPr>
              <w:rPr>
                <w:szCs w:val="24"/>
              </w:rPr>
            </w:pPr>
            <w:r w:rsidRPr="003349F2">
              <w:rPr>
                <w:szCs w:val="24"/>
              </w:rPr>
              <w:t>R. Neverauskienė</w:t>
            </w:r>
          </w:p>
          <w:p w14:paraId="274E00DE" w14:textId="77777777" w:rsidR="003349F2" w:rsidRPr="003349F2" w:rsidRDefault="003349F2" w:rsidP="007227DD">
            <w:pPr>
              <w:rPr>
                <w:szCs w:val="24"/>
              </w:rPr>
            </w:pPr>
            <w:r w:rsidRPr="003349F2">
              <w:rPr>
                <w:szCs w:val="24"/>
              </w:rPr>
              <w:t>V. Kundrotienė</w:t>
            </w:r>
          </w:p>
        </w:tc>
      </w:tr>
      <w:tr w:rsidR="00E64D88" w:rsidRPr="003349F2" w14:paraId="100F80A9" w14:textId="77777777" w:rsidTr="005B721E">
        <w:trPr>
          <w:trHeight w:val="315"/>
        </w:trPr>
        <w:tc>
          <w:tcPr>
            <w:tcW w:w="1190" w:type="dxa"/>
            <w:hideMark/>
          </w:tcPr>
          <w:p w14:paraId="17C211A2" w14:textId="77777777" w:rsidR="00E64D88" w:rsidRPr="003349F2" w:rsidRDefault="00E64D88" w:rsidP="002A56D4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10 d.</w:t>
            </w:r>
          </w:p>
        </w:tc>
        <w:tc>
          <w:tcPr>
            <w:tcW w:w="3829" w:type="dxa"/>
            <w:hideMark/>
          </w:tcPr>
          <w:p w14:paraId="0B2B3771" w14:textId="77777777" w:rsidR="00E64D88" w:rsidRPr="003349F2" w:rsidRDefault="00E64D88" w:rsidP="006A5FDC">
            <w:pPr>
              <w:jc w:val="both"/>
              <w:rPr>
                <w:szCs w:val="24"/>
              </w:rPr>
            </w:pPr>
            <w:r w:rsidRPr="003349F2">
              <w:rPr>
                <w:szCs w:val="24"/>
              </w:rPr>
              <w:t xml:space="preserve">STEAM praktika </w:t>
            </w:r>
            <w:r>
              <w:rPr>
                <w:szCs w:val="24"/>
              </w:rPr>
              <w:t xml:space="preserve">Jurbarko r. </w:t>
            </w:r>
            <w:r w:rsidRPr="003349F2">
              <w:rPr>
                <w:szCs w:val="24"/>
              </w:rPr>
              <w:t xml:space="preserve">Skirsnemunės J. Baltrušaičio pagrindinės mokyklos 10 kl. mokiniams </w:t>
            </w:r>
            <w:r>
              <w:rPr>
                <w:szCs w:val="24"/>
              </w:rPr>
              <w:t>„</w:t>
            </w:r>
            <w:r w:rsidRPr="003349F2">
              <w:rPr>
                <w:szCs w:val="24"/>
              </w:rPr>
              <w:t>Neorganinis kosmosas laboratorijoje: neorganiniams junginiams būdingos reakcijos, kurios keičia pasaulį</w:t>
            </w:r>
            <w:r>
              <w:rPr>
                <w:szCs w:val="24"/>
              </w:rPr>
              <w:t>“</w:t>
            </w:r>
            <w:r w:rsidRPr="003349F2">
              <w:rPr>
                <w:szCs w:val="24"/>
              </w:rPr>
              <w:t>* (TŪM projekto tinklaveika)</w:t>
            </w:r>
          </w:p>
        </w:tc>
        <w:tc>
          <w:tcPr>
            <w:tcW w:w="2268" w:type="dxa"/>
            <w:hideMark/>
          </w:tcPr>
          <w:p w14:paraId="13FA9763" w14:textId="5A5D5771" w:rsidR="00E64D88" w:rsidRPr="00470F3E" w:rsidRDefault="001633D9" w:rsidP="002A56D4">
            <w:pPr>
              <w:jc w:val="center"/>
              <w:rPr>
                <w:szCs w:val="24"/>
              </w:rPr>
            </w:pPr>
            <w:r w:rsidRPr="00470F3E">
              <w:rPr>
                <w:szCs w:val="24"/>
              </w:rPr>
              <w:t>8.30</w:t>
            </w:r>
            <w:r w:rsidR="003E5CC9" w:rsidRPr="00470F3E">
              <w:rPr>
                <w:szCs w:val="24"/>
              </w:rPr>
              <w:t>–10</w:t>
            </w:r>
            <w:r w:rsidR="00E64D88" w:rsidRPr="00470F3E">
              <w:rPr>
                <w:szCs w:val="24"/>
              </w:rPr>
              <w:t xml:space="preserve"> val.</w:t>
            </w:r>
          </w:p>
          <w:p w14:paraId="0F8E6053" w14:textId="4E160031" w:rsidR="00E64D88" w:rsidRPr="003349F2" w:rsidRDefault="00E64D88" w:rsidP="002A56D4">
            <w:pPr>
              <w:jc w:val="center"/>
              <w:rPr>
                <w:szCs w:val="24"/>
              </w:rPr>
            </w:pPr>
            <w:r w:rsidRPr="00470F3E">
              <w:rPr>
                <w:szCs w:val="24"/>
              </w:rPr>
              <w:t>Jurbarko A</w:t>
            </w:r>
            <w:r w:rsidR="008C2448">
              <w:rPr>
                <w:szCs w:val="24"/>
              </w:rPr>
              <w:t>ntano</w:t>
            </w:r>
            <w:r w:rsidRPr="00470F3E">
              <w:rPr>
                <w:szCs w:val="24"/>
              </w:rPr>
              <w:t xml:space="preserve"> Giedraičio-Giedriaus gimnazija</w:t>
            </w:r>
          </w:p>
        </w:tc>
        <w:tc>
          <w:tcPr>
            <w:tcW w:w="0" w:type="auto"/>
            <w:hideMark/>
          </w:tcPr>
          <w:p w14:paraId="6411FBD5" w14:textId="77777777" w:rsidR="00E64D88" w:rsidRDefault="00E64D88" w:rsidP="002A56D4">
            <w:pPr>
              <w:rPr>
                <w:szCs w:val="24"/>
              </w:rPr>
            </w:pPr>
            <w:r w:rsidRPr="003349F2">
              <w:rPr>
                <w:szCs w:val="24"/>
              </w:rPr>
              <w:t>A. Jocaitienė</w:t>
            </w:r>
          </w:p>
          <w:p w14:paraId="20F7169D" w14:textId="77777777" w:rsidR="00E64D88" w:rsidRDefault="00E64D88" w:rsidP="002A56D4">
            <w:pPr>
              <w:rPr>
                <w:szCs w:val="24"/>
              </w:rPr>
            </w:pPr>
            <w:r w:rsidRPr="003349F2">
              <w:rPr>
                <w:szCs w:val="24"/>
              </w:rPr>
              <w:t>L. Aniulienė</w:t>
            </w:r>
          </w:p>
          <w:p w14:paraId="422B3EA8" w14:textId="77777777" w:rsidR="00E64D88" w:rsidRPr="003349F2" w:rsidRDefault="00E64D88" w:rsidP="002A56D4">
            <w:pPr>
              <w:rPr>
                <w:szCs w:val="24"/>
              </w:rPr>
            </w:pPr>
            <w:r w:rsidRPr="003349F2">
              <w:rPr>
                <w:szCs w:val="24"/>
              </w:rPr>
              <w:t>J.</w:t>
            </w:r>
            <w:r>
              <w:rPr>
                <w:szCs w:val="24"/>
              </w:rPr>
              <w:t xml:space="preserve"> </w:t>
            </w:r>
            <w:r w:rsidRPr="003349F2">
              <w:rPr>
                <w:szCs w:val="24"/>
              </w:rPr>
              <w:t>Kazinevičienė</w:t>
            </w:r>
          </w:p>
        </w:tc>
      </w:tr>
      <w:tr w:rsidR="00651366" w:rsidRPr="003349F2" w14:paraId="1195D112" w14:textId="77777777" w:rsidTr="005B721E">
        <w:trPr>
          <w:trHeight w:val="315"/>
        </w:trPr>
        <w:tc>
          <w:tcPr>
            <w:tcW w:w="1190" w:type="dxa"/>
          </w:tcPr>
          <w:p w14:paraId="51F0DD1D" w14:textId="49BAED4B" w:rsidR="00651366" w:rsidRPr="003349F2" w:rsidRDefault="00651366" w:rsidP="002A56D4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11 d.</w:t>
            </w:r>
          </w:p>
        </w:tc>
        <w:tc>
          <w:tcPr>
            <w:tcW w:w="3829" w:type="dxa"/>
          </w:tcPr>
          <w:p w14:paraId="205F85F1" w14:textId="22FAB236" w:rsidR="00651366" w:rsidRPr="003349F2" w:rsidRDefault="00651366" w:rsidP="006A5FDC">
            <w:pPr>
              <w:jc w:val="both"/>
              <w:rPr>
                <w:szCs w:val="24"/>
              </w:rPr>
            </w:pPr>
            <w:r w:rsidRPr="00651366">
              <w:rPr>
                <w:szCs w:val="24"/>
                <w:lang w:val="en-US"/>
              </w:rPr>
              <w:t>Motyvacinė sveikatingumo konferencija</w:t>
            </w:r>
            <w:r>
              <w:rPr>
                <w:szCs w:val="24"/>
                <w:lang w:val="en-US"/>
              </w:rPr>
              <w:t>*</w:t>
            </w:r>
          </w:p>
        </w:tc>
        <w:tc>
          <w:tcPr>
            <w:tcW w:w="2268" w:type="dxa"/>
          </w:tcPr>
          <w:p w14:paraId="15168206" w14:textId="77777777" w:rsidR="00651366" w:rsidRDefault="00651366" w:rsidP="002A56D4">
            <w:pPr>
              <w:jc w:val="center"/>
              <w:rPr>
                <w:szCs w:val="24"/>
                <w:lang w:val="en-US"/>
              </w:rPr>
            </w:pPr>
            <w:r w:rsidRPr="00651366">
              <w:rPr>
                <w:szCs w:val="24"/>
                <w:lang w:val="en-US"/>
              </w:rPr>
              <w:t>10</w:t>
            </w:r>
            <w:r>
              <w:rPr>
                <w:szCs w:val="24"/>
                <w:lang w:val="en-US"/>
              </w:rPr>
              <w:t>–1</w:t>
            </w:r>
            <w:r w:rsidRPr="00651366">
              <w:rPr>
                <w:szCs w:val="24"/>
                <w:lang w:val="en-US"/>
              </w:rPr>
              <w:t>4</w:t>
            </w:r>
            <w:r>
              <w:rPr>
                <w:szCs w:val="24"/>
                <w:lang w:val="en-US"/>
              </w:rPr>
              <w:t xml:space="preserve"> val.</w:t>
            </w:r>
          </w:p>
          <w:p w14:paraId="0BA23151" w14:textId="3C7CBEE0" w:rsidR="00651366" w:rsidRDefault="00651366" w:rsidP="00651366">
            <w:pPr>
              <w:jc w:val="center"/>
              <w:rPr>
                <w:szCs w:val="24"/>
              </w:rPr>
            </w:pPr>
            <w:r w:rsidRPr="00651366">
              <w:rPr>
                <w:szCs w:val="24"/>
                <w:lang w:val="en-US"/>
              </w:rPr>
              <w:t>Mažosios Lietuvos Jurbarko krašto kultūros centr</w:t>
            </w:r>
            <w:r>
              <w:rPr>
                <w:szCs w:val="24"/>
                <w:lang w:val="en-US"/>
              </w:rPr>
              <w:t>as</w:t>
            </w:r>
          </w:p>
        </w:tc>
        <w:tc>
          <w:tcPr>
            <w:tcW w:w="0" w:type="auto"/>
          </w:tcPr>
          <w:p w14:paraId="684A9DD5" w14:textId="493238D6" w:rsidR="00651366" w:rsidRPr="003349F2" w:rsidRDefault="00651366" w:rsidP="002A56D4">
            <w:pPr>
              <w:rPr>
                <w:szCs w:val="24"/>
              </w:rPr>
            </w:pPr>
            <w:r>
              <w:rPr>
                <w:szCs w:val="24"/>
              </w:rPr>
              <w:t>Asociacija „Smalininkų senjorai“</w:t>
            </w:r>
          </w:p>
        </w:tc>
      </w:tr>
      <w:tr w:rsidR="00476D6E" w:rsidRPr="003349F2" w14:paraId="2B97F88E" w14:textId="77777777" w:rsidTr="005B721E">
        <w:trPr>
          <w:trHeight w:val="315"/>
        </w:trPr>
        <w:tc>
          <w:tcPr>
            <w:tcW w:w="1190" w:type="dxa"/>
          </w:tcPr>
          <w:p w14:paraId="5E68DFF7" w14:textId="46812328" w:rsidR="00476D6E" w:rsidRPr="003349F2" w:rsidRDefault="00476D6E" w:rsidP="00476D6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11 d. </w:t>
            </w:r>
          </w:p>
        </w:tc>
        <w:tc>
          <w:tcPr>
            <w:tcW w:w="3829" w:type="dxa"/>
            <w:vAlign w:val="center"/>
          </w:tcPr>
          <w:p w14:paraId="786501E9" w14:textId="1C580929" w:rsidR="00476D6E" w:rsidRPr="003349F2" w:rsidRDefault="00476D6E" w:rsidP="00476D6E">
            <w:pPr>
              <w:rPr>
                <w:szCs w:val="24"/>
              </w:rPr>
            </w:pPr>
            <w:r w:rsidRPr="00F40889">
              <w:rPr>
                <w:szCs w:val="24"/>
              </w:rPr>
              <w:t>Kūrybinės dirbtuvės „Liejimas akrilu“</w:t>
            </w:r>
            <w:r>
              <w:rPr>
                <w:szCs w:val="24"/>
              </w:rPr>
              <w:t xml:space="preserve">, </w:t>
            </w:r>
            <w:r w:rsidRPr="00F40889">
              <w:rPr>
                <w:szCs w:val="24"/>
              </w:rPr>
              <w:t>(užsiėmimas skirtas</w:t>
            </w:r>
            <w:r w:rsidR="00CF446A">
              <w:rPr>
                <w:szCs w:val="24"/>
              </w:rPr>
              <w:t xml:space="preserve"> </w:t>
            </w:r>
            <w:r w:rsidRPr="00F40889">
              <w:rPr>
                <w:szCs w:val="24"/>
              </w:rPr>
              <w:t>šeimoms, auginančioms autistiškus vaikus)</w:t>
            </w:r>
          </w:p>
        </w:tc>
        <w:tc>
          <w:tcPr>
            <w:tcW w:w="2268" w:type="dxa"/>
          </w:tcPr>
          <w:p w14:paraId="57C1D700" w14:textId="77777777" w:rsidR="00476D6E" w:rsidRPr="00476D6E" w:rsidRDefault="00476D6E" w:rsidP="00476D6E">
            <w:pPr>
              <w:jc w:val="center"/>
              <w:rPr>
                <w:szCs w:val="24"/>
              </w:rPr>
            </w:pPr>
            <w:r w:rsidRPr="00476D6E">
              <w:rPr>
                <w:szCs w:val="24"/>
              </w:rPr>
              <w:t>11 val.</w:t>
            </w:r>
          </w:p>
          <w:p w14:paraId="4261F537" w14:textId="196AB81E" w:rsidR="00476D6E" w:rsidRDefault="00476D6E" w:rsidP="00476D6E">
            <w:pPr>
              <w:jc w:val="center"/>
              <w:rPr>
                <w:szCs w:val="24"/>
              </w:rPr>
            </w:pPr>
            <w:r w:rsidRPr="00476D6E">
              <w:rPr>
                <w:color w:val="000000" w:themeColor="text1"/>
                <w:szCs w:val="24"/>
              </w:rPr>
              <w:t xml:space="preserve">Jurbarko </w:t>
            </w:r>
            <w:r w:rsidR="005B721E" w:rsidRPr="003349F2">
              <w:rPr>
                <w:szCs w:val="24"/>
              </w:rPr>
              <w:t>rajono</w:t>
            </w:r>
            <w:r w:rsidR="00705204">
              <w:rPr>
                <w:color w:val="000000" w:themeColor="text1"/>
                <w:szCs w:val="24"/>
              </w:rPr>
              <w:t xml:space="preserve">. </w:t>
            </w:r>
            <w:r w:rsidR="00705204">
              <w:rPr>
                <w:szCs w:val="24"/>
              </w:rPr>
              <w:t>savivaldybės</w:t>
            </w:r>
            <w:r w:rsidR="00705204" w:rsidRPr="00476D6E">
              <w:rPr>
                <w:color w:val="000000" w:themeColor="text1"/>
                <w:szCs w:val="24"/>
              </w:rPr>
              <w:t xml:space="preserve"> </w:t>
            </w:r>
            <w:r w:rsidRPr="00476D6E">
              <w:rPr>
                <w:color w:val="000000" w:themeColor="text1"/>
                <w:szCs w:val="24"/>
              </w:rPr>
              <w:t>viešoji biblioteka</w:t>
            </w:r>
          </w:p>
          <w:p w14:paraId="56073929" w14:textId="1867535E" w:rsidR="00476D6E" w:rsidRDefault="00476D6E" w:rsidP="00476D6E">
            <w:pPr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60851E0B" w14:textId="3A8258F2" w:rsidR="00476D6E" w:rsidRPr="00CF446A" w:rsidRDefault="00476D6E" w:rsidP="00476D6E">
            <w:pPr>
              <w:rPr>
                <w:szCs w:val="24"/>
              </w:rPr>
            </w:pPr>
            <w:r w:rsidRPr="00CF446A">
              <w:rPr>
                <w:szCs w:val="24"/>
              </w:rPr>
              <w:t>Jurbarko</w:t>
            </w:r>
            <w:r w:rsidR="00705204">
              <w:rPr>
                <w:szCs w:val="24"/>
              </w:rPr>
              <w:t xml:space="preserve"> </w:t>
            </w:r>
            <w:r w:rsidR="005B721E" w:rsidRPr="003349F2">
              <w:rPr>
                <w:szCs w:val="24"/>
              </w:rPr>
              <w:t>rajono</w:t>
            </w:r>
            <w:r w:rsidR="00705204">
              <w:rPr>
                <w:szCs w:val="24"/>
              </w:rPr>
              <w:t>. savivaldybės</w:t>
            </w:r>
            <w:r w:rsidRPr="00CF446A">
              <w:rPr>
                <w:szCs w:val="24"/>
              </w:rPr>
              <w:t xml:space="preserve"> viešoji biblioteka</w:t>
            </w:r>
          </w:p>
          <w:p w14:paraId="6E28BAED" w14:textId="77777777" w:rsidR="00476D6E" w:rsidRPr="00CF446A" w:rsidRDefault="00476D6E" w:rsidP="00476D6E">
            <w:pPr>
              <w:rPr>
                <w:szCs w:val="24"/>
              </w:rPr>
            </w:pPr>
          </w:p>
        </w:tc>
      </w:tr>
      <w:tr w:rsidR="00476D6E" w:rsidRPr="003349F2" w14:paraId="325154B1" w14:textId="77777777" w:rsidTr="005B721E">
        <w:trPr>
          <w:trHeight w:val="315"/>
        </w:trPr>
        <w:tc>
          <w:tcPr>
            <w:tcW w:w="1190" w:type="dxa"/>
          </w:tcPr>
          <w:p w14:paraId="3197192D" w14:textId="576A508D" w:rsidR="00476D6E" w:rsidRDefault="00476D6E" w:rsidP="00476D6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11 d. </w:t>
            </w:r>
          </w:p>
        </w:tc>
        <w:tc>
          <w:tcPr>
            <w:tcW w:w="3829" w:type="dxa"/>
          </w:tcPr>
          <w:p w14:paraId="0CADA9E5" w14:textId="24A11B8C" w:rsidR="00476D6E" w:rsidRPr="00F40889" w:rsidRDefault="00476D6E" w:rsidP="00CF446A">
            <w:pPr>
              <w:rPr>
                <w:szCs w:val="24"/>
              </w:rPr>
            </w:pPr>
            <w:r w:rsidRPr="00F40889">
              <w:rPr>
                <w:szCs w:val="24"/>
              </w:rPr>
              <w:t>Anime ir manga personažų piešimo užsiėmimas</w:t>
            </w:r>
          </w:p>
        </w:tc>
        <w:tc>
          <w:tcPr>
            <w:tcW w:w="2268" w:type="dxa"/>
          </w:tcPr>
          <w:p w14:paraId="6E621E00" w14:textId="36AAF0B4" w:rsidR="00476D6E" w:rsidRDefault="00705204" w:rsidP="00476D6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13.30</w:t>
            </w:r>
            <w:r w:rsidR="00476D6E">
              <w:rPr>
                <w:szCs w:val="24"/>
              </w:rPr>
              <w:t xml:space="preserve"> val.</w:t>
            </w:r>
          </w:p>
          <w:p w14:paraId="7D5B61CC" w14:textId="0859C928" w:rsidR="00476D6E" w:rsidRPr="00476D6E" w:rsidRDefault="00476D6E" w:rsidP="00476D6E">
            <w:pPr>
              <w:jc w:val="center"/>
              <w:rPr>
                <w:szCs w:val="24"/>
              </w:rPr>
            </w:pPr>
            <w:r w:rsidRPr="00476D6E">
              <w:rPr>
                <w:color w:val="000000" w:themeColor="text1"/>
                <w:szCs w:val="24"/>
              </w:rPr>
              <w:t>Jurbarko</w:t>
            </w:r>
            <w:r w:rsidR="00705204">
              <w:rPr>
                <w:color w:val="000000" w:themeColor="text1"/>
                <w:szCs w:val="24"/>
              </w:rPr>
              <w:t xml:space="preserve"> </w:t>
            </w:r>
            <w:r w:rsidR="005B721E" w:rsidRPr="003349F2">
              <w:rPr>
                <w:szCs w:val="24"/>
              </w:rPr>
              <w:t>rajono</w:t>
            </w:r>
            <w:r w:rsidR="00705204">
              <w:rPr>
                <w:color w:val="000000" w:themeColor="text1"/>
                <w:szCs w:val="24"/>
              </w:rPr>
              <w:t>.</w:t>
            </w:r>
            <w:r w:rsidR="00705204">
              <w:rPr>
                <w:szCs w:val="24"/>
              </w:rPr>
              <w:t xml:space="preserve"> savivaldybės</w:t>
            </w:r>
            <w:r w:rsidRPr="00476D6E">
              <w:rPr>
                <w:color w:val="000000" w:themeColor="text1"/>
                <w:szCs w:val="24"/>
              </w:rPr>
              <w:t xml:space="preserve"> viešoji biblioteka</w:t>
            </w:r>
          </w:p>
        </w:tc>
        <w:tc>
          <w:tcPr>
            <w:tcW w:w="0" w:type="auto"/>
          </w:tcPr>
          <w:p w14:paraId="35C3C460" w14:textId="1360C0C9" w:rsidR="00476D6E" w:rsidRPr="00CF446A" w:rsidRDefault="00476D6E" w:rsidP="00705204">
            <w:pPr>
              <w:rPr>
                <w:szCs w:val="24"/>
              </w:rPr>
            </w:pPr>
            <w:r w:rsidRPr="00CF446A">
              <w:rPr>
                <w:szCs w:val="24"/>
              </w:rPr>
              <w:t xml:space="preserve">Jurbarko </w:t>
            </w:r>
            <w:r w:rsidR="005B721E" w:rsidRPr="003349F2">
              <w:rPr>
                <w:szCs w:val="24"/>
              </w:rPr>
              <w:t>rajono</w:t>
            </w:r>
            <w:r w:rsidR="00705204">
              <w:rPr>
                <w:szCs w:val="24"/>
              </w:rPr>
              <w:t xml:space="preserve"> savivaldybės </w:t>
            </w:r>
            <w:r w:rsidRPr="00CF446A">
              <w:rPr>
                <w:szCs w:val="24"/>
              </w:rPr>
              <w:t>viešoji biblioteka</w:t>
            </w:r>
          </w:p>
        </w:tc>
      </w:tr>
      <w:tr w:rsidR="00476D6E" w:rsidRPr="003349F2" w14:paraId="6CAA89B4" w14:textId="77777777" w:rsidTr="005B721E">
        <w:trPr>
          <w:trHeight w:val="315"/>
        </w:trPr>
        <w:tc>
          <w:tcPr>
            <w:tcW w:w="1190" w:type="dxa"/>
            <w:hideMark/>
          </w:tcPr>
          <w:p w14:paraId="3DC78DC4" w14:textId="77777777" w:rsidR="00476D6E" w:rsidRPr="003349F2" w:rsidRDefault="00476D6E" w:rsidP="00476D6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11 d.</w:t>
            </w:r>
          </w:p>
        </w:tc>
        <w:tc>
          <w:tcPr>
            <w:tcW w:w="3829" w:type="dxa"/>
            <w:hideMark/>
          </w:tcPr>
          <w:p w14:paraId="2B965ECA" w14:textId="64905486" w:rsidR="00476D6E" w:rsidRPr="003349F2" w:rsidRDefault="00476D6E" w:rsidP="00476D6E">
            <w:pPr>
              <w:jc w:val="both"/>
              <w:rPr>
                <w:szCs w:val="24"/>
              </w:rPr>
            </w:pPr>
            <w:r w:rsidRPr="003349F2">
              <w:rPr>
                <w:szCs w:val="24"/>
              </w:rPr>
              <w:t xml:space="preserve">Jurbarko Antano Giedraičio-Giedriaus gimnazijos </w:t>
            </w:r>
            <w:r w:rsidR="00AD71C5">
              <w:rPr>
                <w:szCs w:val="24"/>
              </w:rPr>
              <w:t xml:space="preserve">ir Jurbarko r. Veliuonos Antano ir Jono Juškų gimnazijos </w:t>
            </w:r>
            <w:r w:rsidRPr="003349F2">
              <w:rPr>
                <w:szCs w:val="24"/>
              </w:rPr>
              <w:t>mokinių dalyvavimas Lietuvos Jaunųjų matematikų baigiamajame egzamine*</w:t>
            </w:r>
          </w:p>
        </w:tc>
        <w:tc>
          <w:tcPr>
            <w:tcW w:w="2268" w:type="dxa"/>
            <w:hideMark/>
          </w:tcPr>
          <w:p w14:paraId="6648A945" w14:textId="77777777" w:rsidR="00476D6E" w:rsidRDefault="00476D6E" w:rsidP="00476D6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 xml:space="preserve">10–14 val. </w:t>
            </w:r>
          </w:p>
          <w:p w14:paraId="42BF22E8" w14:textId="2295C238" w:rsidR="00476D6E" w:rsidRPr="003349F2" w:rsidRDefault="00476D6E" w:rsidP="00476D6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Vilniaus universitetas</w:t>
            </w:r>
          </w:p>
        </w:tc>
        <w:tc>
          <w:tcPr>
            <w:tcW w:w="0" w:type="auto"/>
            <w:hideMark/>
          </w:tcPr>
          <w:p w14:paraId="0B872A0C" w14:textId="77777777" w:rsidR="00476D6E" w:rsidRDefault="00476D6E" w:rsidP="00476D6E">
            <w:pPr>
              <w:rPr>
                <w:szCs w:val="24"/>
              </w:rPr>
            </w:pPr>
            <w:r w:rsidRPr="003349F2">
              <w:rPr>
                <w:szCs w:val="24"/>
              </w:rPr>
              <w:t xml:space="preserve">A. Zikienė </w:t>
            </w:r>
          </w:p>
          <w:p w14:paraId="39AAE89C" w14:textId="2DFBB3EA" w:rsidR="00AD71C5" w:rsidRPr="003349F2" w:rsidRDefault="00AD71C5" w:rsidP="00476D6E">
            <w:pPr>
              <w:rPr>
                <w:szCs w:val="24"/>
              </w:rPr>
            </w:pPr>
            <w:r>
              <w:rPr>
                <w:szCs w:val="24"/>
              </w:rPr>
              <w:t>O. Gudžiūnienė</w:t>
            </w:r>
          </w:p>
        </w:tc>
      </w:tr>
      <w:tr w:rsidR="00476D6E" w:rsidRPr="003349F2" w14:paraId="579C49E3" w14:textId="77777777" w:rsidTr="005B721E">
        <w:trPr>
          <w:trHeight w:val="315"/>
        </w:trPr>
        <w:tc>
          <w:tcPr>
            <w:tcW w:w="1190" w:type="dxa"/>
            <w:hideMark/>
          </w:tcPr>
          <w:p w14:paraId="1A5645AC" w14:textId="77777777" w:rsidR="00476D6E" w:rsidRPr="003349F2" w:rsidRDefault="00476D6E" w:rsidP="00476D6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11 d.</w:t>
            </w:r>
          </w:p>
        </w:tc>
        <w:tc>
          <w:tcPr>
            <w:tcW w:w="3829" w:type="dxa"/>
            <w:hideMark/>
          </w:tcPr>
          <w:p w14:paraId="7ABB99A5" w14:textId="21CB73A4" w:rsidR="00476D6E" w:rsidRPr="003349F2" w:rsidRDefault="00476D6E" w:rsidP="00476D6E">
            <w:pPr>
              <w:jc w:val="both"/>
              <w:rPr>
                <w:szCs w:val="24"/>
              </w:rPr>
            </w:pPr>
            <w:r w:rsidRPr="003349F2">
              <w:rPr>
                <w:szCs w:val="24"/>
              </w:rPr>
              <w:t>„Kęstutėnų žygis“ skirtas 85 metų Kęstučio apygardos partizanų veiklos paminėjimui*</w:t>
            </w:r>
          </w:p>
        </w:tc>
        <w:tc>
          <w:tcPr>
            <w:tcW w:w="2268" w:type="dxa"/>
            <w:hideMark/>
          </w:tcPr>
          <w:p w14:paraId="0BFE4749" w14:textId="739DA61D" w:rsidR="00476D6E" w:rsidRDefault="00476D6E" w:rsidP="00476D6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8 val.</w:t>
            </w:r>
          </w:p>
          <w:p w14:paraId="0A0237B2" w14:textId="120C29D2" w:rsidR="00476D6E" w:rsidRPr="003349F2" w:rsidRDefault="00476D6E" w:rsidP="00476D6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Jurbarko r. Eržviko gimnazija</w:t>
            </w:r>
          </w:p>
        </w:tc>
        <w:tc>
          <w:tcPr>
            <w:tcW w:w="0" w:type="auto"/>
            <w:hideMark/>
          </w:tcPr>
          <w:p w14:paraId="3F217705" w14:textId="0C92AE7C" w:rsidR="00476D6E" w:rsidRDefault="00476D6E" w:rsidP="00476D6E">
            <w:pPr>
              <w:rPr>
                <w:szCs w:val="24"/>
              </w:rPr>
            </w:pPr>
            <w:r w:rsidRPr="003349F2">
              <w:rPr>
                <w:szCs w:val="24"/>
              </w:rPr>
              <w:t>Pėsčiųjų žygių asociacija</w:t>
            </w:r>
          </w:p>
          <w:p w14:paraId="121F58BF" w14:textId="0FF4D87A" w:rsidR="00476D6E" w:rsidRPr="003349F2" w:rsidRDefault="00476D6E" w:rsidP="00476D6E">
            <w:pPr>
              <w:rPr>
                <w:szCs w:val="24"/>
              </w:rPr>
            </w:pPr>
            <w:r w:rsidRPr="003349F2">
              <w:rPr>
                <w:szCs w:val="24"/>
              </w:rPr>
              <w:t>Jurbarko r. Eržvilko gimnazija</w:t>
            </w:r>
          </w:p>
        </w:tc>
      </w:tr>
      <w:tr w:rsidR="00476D6E" w:rsidRPr="003349F2" w14:paraId="111CC79F" w14:textId="77777777" w:rsidTr="005B721E">
        <w:trPr>
          <w:trHeight w:val="315"/>
        </w:trPr>
        <w:tc>
          <w:tcPr>
            <w:tcW w:w="1190" w:type="dxa"/>
            <w:hideMark/>
          </w:tcPr>
          <w:p w14:paraId="0301CC79" w14:textId="77777777" w:rsidR="00476D6E" w:rsidRPr="003349F2" w:rsidRDefault="00476D6E" w:rsidP="00476D6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14 d.</w:t>
            </w:r>
          </w:p>
        </w:tc>
        <w:tc>
          <w:tcPr>
            <w:tcW w:w="3829" w:type="dxa"/>
            <w:hideMark/>
          </w:tcPr>
          <w:p w14:paraId="770DF8FF" w14:textId="2CDBA078" w:rsidR="00476D6E" w:rsidRPr="003349F2" w:rsidRDefault="00476D6E" w:rsidP="00476D6E">
            <w:pPr>
              <w:jc w:val="both"/>
              <w:rPr>
                <w:szCs w:val="24"/>
              </w:rPr>
            </w:pPr>
            <w:r w:rsidRPr="003349F2">
              <w:rPr>
                <w:szCs w:val="24"/>
              </w:rPr>
              <w:t>TŪM praktinės veiklos užsiėmimai Naujamiesčio progimnazijos 5 kl</w:t>
            </w:r>
            <w:r>
              <w:rPr>
                <w:szCs w:val="24"/>
              </w:rPr>
              <w:t>.</w:t>
            </w:r>
            <w:r w:rsidRPr="003349F2">
              <w:rPr>
                <w:szCs w:val="24"/>
              </w:rPr>
              <w:t xml:space="preserve"> mokiniams </w:t>
            </w:r>
            <w:r>
              <w:rPr>
                <w:szCs w:val="24"/>
              </w:rPr>
              <w:t>„</w:t>
            </w:r>
            <w:r w:rsidRPr="003349F2">
              <w:rPr>
                <w:szCs w:val="24"/>
              </w:rPr>
              <w:t>Patalpų dronų valdymas</w:t>
            </w:r>
            <w:r>
              <w:rPr>
                <w:szCs w:val="24"/>
              </w:rPr>
              <w:t>“</w:t>
            </w:r>
            <w:r w:rsidRPr="003349F2">
              <w:rPr>
                <w:szCs w:val="24"/>
              </w:rPr>
              <w:t xml:space="preserve"> (TŪM projekto tinklaveika, 53 veikla)*</w:t>
            </w:r>
          </w:p>
        </w:tc>
        <w:tc>
          <w:tcPr>
            <w:tcW w:w="2268" w:type="dxa"/>
            <w:hideMark/>
          </w:tcPr>
          <w:p w14:paraId="65E4EB70" w14:textId="77777777" w:rsidR="00476D6E" w:rsidRDefault="00476D6E" w:rsidP="00476D6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 xml:space="preserve">12.30 val. </w:t>
            </w:r>
          </w:p>
          <w:p w14:paraId="6E1653EF" w14:textId="710B9F23" w:rsidR="00476D6E" w:rsidRPr="003349F2" w:rsidRDefault="00476D6E" w:rsidP="00476D6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Jurbarko Antano Giedraičio-Giedriaus gimnazijos biblioteka</w:t>
            </w:r>
          </w:p>
        </w:tc>
        <w:tc>
          <w:tcPr>
            <w:tcW w:w="0" w:type="auto"/>
            <w:hideMark/>
          </w:tcPr>
          <w:p w14:paraId="33E1560F" w14:textId="77777777" w:rsidR="00476D6E" w:rsidRDefault="00476D6E" w:rsidP="00476D6E">
            <w:pPr>
              <w:rPr>
                <w:szCs w:val="24"/>
              </w:rPr>
            </w:pPr>
            <w:r w:rsidRPr="003349F2">
              <w:rPr>
                <w:szCs w:val="24"/>
              </w:rPr>
              <w:t>E. Liutkevičienė</w:t>
            </w:r>
          </w:p>
          <w:p w14:paraId="074BBF01" w14:textId="77777777" w:rsidR="00476D6E" w:rsidRDefault="00476D6E" w:rsidP="00476D6E">
            <w:pPr>
              <w:rPr>
                <w:szCs w:val="24"/>
              </w:rPr>
            </w:pPr>
            <w:r w:rsidRPr="003349F2">
              <w:rPr>
                <w:szCs w:val="24"/>
              </w:rPr>
              <w:t>J. Gavėnienė</w:t>
            </w:r>
          </w:p>
          <w:p w14:paraId="699EEDFC" w14:textId="7FEB3CD6" w:rsidR="00476D6E" w:rsidRPr="003349F2" w:rsidRDefault="00476D6E" w:rsidP="00476D6E">
            <w:pPr>
              <w:rPr>
                <w:szCs w:val="24"/>
              </w:rPr>
            </w:pPr>
            <w:r w:rsidRPr="003349F2">
              <w:rPr>
                <w:szCs w:val="24"/>
              </w:rPr>
              <w:t>J. Kazinevičienė</w:t>
            </w:r>
          </w:p>
        </w:tc>
      </w:tr>
      <w:tr w:rsidR="00476D6E" w:rsidRPr="003349F2" w14:paraId="7DA39618" w14:textId="77777777" w:rsidTr="005B721E">
        <w:trPr>
          <w:trHeight w:val="315"/>
        </w:trPr>
        <w:tc>
          <w:tcPr>
            <w:tcW w:w="1190" w:type="dxa"/>
          </w:tcPr>
          <w:p w14:paraId="228BDB77" w14:textId="06E12ED9" w:rsidR="00476D6E" w:rsidRPr="003349F2" w:rsidRDefault="00476D6E" w:rsidP="00476D6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lastRenderedPageBreak/>
              <w:t xml:space="preserve">14 d. </w:t>
            </w:r>
          </w:p>
        </w:tc>
        <w:tc>
          <w:tcPr>
            <w:tcW w:w="3829" w:type="dxa"/>
          </w:tcPr>
          <w:p w14:paraId="6A6F1C20" w14:textId="4012D470" w:rsidR="00CF446A" w:rsidRPr="00CF446A" w:rsidRDefault="00476D6E" w:rsidP="00CF446A">
            <w:pPr>
              <w:spacing w:line="256" w:lineRule="auto"/>
              <w:rPr>
                <w:szCs w:val="24"/>
              </w:rPr>
            </w:pPr>
            <w:r w:rsidRPr="00F40889">
              <w:rPr>
                <w:szCs w:val="24"/>
              </w:rPr>
              <w:t>Susitikimas su autoriumi Vytautu Račicku</w:t>
            </w:r>
            <w:r w:rsidR="00CF446A">
              <w:rPr>
                <w:szCs w:val="24"/>
              </w:rPr>
              <w:t xml:space="preserve"> </w:t>
            </w:r>
            <w:r w:rsidRPr="00F40889">
              <w:rPr>
                <w:szCs w:val="24"/>
              </w:rPr>
              <w:t>(1–2 kl</w:t>
            </w:r>
            <w:r w:rsidR="00705204">
              <w:rPr>
                <w:szCs w:val="24"/>
              </w:rPr>
              <w:t>.</w:t>
            </w:r>
            <w:r w:rsidRPr="00F40889">
              <w:rPr>
                <w:szCs w:val="24"/>
              </w:rPr>
              <w:t xml:space="preserve"> mokiniams</w:t>
            </w:r>
            <w:r>
              <w:rPr>
                <w:szCs w:val="24"/>
              </w:rPr>
              <w:t>)*</w:t>
            </w:r>
          </w:p>
        </w:tc>
        <w:tc>
          <w:tcPr>
            <w:tcW w:w="2268" w:type="dxa"/>
          </w:tcPr>
          <w:p w14:paraId="08D61202" w14:textId="77777777" w:rsidR="00476D6E" w:rsidRDefault="00476D6E" w:rsidP="00476D6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11 val.</w:t>
            </w:r>
          </w:p>
          <w:p w14:paraId="4396E4CC" w14:textId="55A2F4E2" w:rsidR="00476D6E" w:rsidRPr="003349F2" w:rsidRDefault="00476D6E" w:rsidP="00476D6E">
            <w:pPr>
              <w:jc w:val="center"/>
              <w:rPr>
                <w:szCs w:val="24"/>
              </w:rPr>
            </w:pPr>
            <w:r w:rsidRPr="00476D6E">
              <w:rPr>
                <w:color w:val="000000" w:themeColor="text1"/>
                <w:szCs w:val="24"/>
              </w:rPr>
              <w:t xml:space="preserve">Jurbarko </w:t>
            </w:r>
            <w:r w:rsidR="005B721E" w:rsidRPr="003349F2">
              <w:rPr>
                <w:szCs w:val="24"/>
              </w:rPr>
              <w:t>rajono</w:t>
            </w:r>
            <w:r w:rsidR="00705204">
              <w:rPr>
                <w:color w:val="000000" w:themeColor="text1"/>
                <w:szCs w:val="24"/>
              </w:rPr>
              <w:t xml:space="preserve">. </w:t>
            </w:r>
            <w:r w:rsidR="00705204">
              <w:rPr>
                <w:szCs w:val="24"/>
              </w:rPr>
              <w:t>savivaldybės</w:t>
            </w:r>
            <w:r w:rsidR="00705204" w:rsidRPr="00476D6E">
              <w:rPr>
                <w:color w:val="000000" w:themeColor="text1"/>
                <w:szCs w:val="24"/>
              </w:rPr>
              <w:t xml:space="preserve"> </w:t>
            </w:r>
            <w:r w:rsidRPr="00476D6E">
              <w:rPr>
                <w:color w:val="000000" w:themeColor="text1"/>
                <w:szCs w:val="24"/>
              </w:rPr>
              <w:t>viešoji biblioteka</w:t>
            </w:r>
          </w:p>
        </w:tc>
        <w:tc>
          <w:tcPr>
            <w:tcW w:w="0" w:type="auto"/>
          </w:tcPr>
          <w:p w14:paraId="0ED4328A" w14:textId="009A078A" w:rsidR="00476D6E" w:rsidRPr="003349F2" w:rsidRDefault="00CF446A" w:rsidP="00476D6E">
            <w:pPr>
              <w:rPr>
                <w:szCs w:val="24"/>
              </w:rPr>
            </w:pPr>
            <w:r w:rsidRPr="00476D6E">
              <w:rPr>
                <w:color w:val="000000" w:themeColor="text1"/>
                <w:szCs w:val="24"/>
              </w:rPr>
              <w:t xml:space="preserve">Jurbarko </w:t>
            </w:r>
            <w:r w:rsidR="005B721E" w:rsidRPr="003349F2">
              <w:rPr>
                <w:szCs w:val="24"/>
              </w:rPr>
              <w:t>rajono</w:t>
            </w:r>
            <w:r w:rsidR="00705204">
              <w:rPr>
                <w:color w:val="000000" w:themeColor="text1"/>
                <w:szCs w:val="24"/>
              </w:rPr>
              <w:t xml:space="preserve"> </w:t>
            </w:r>
            <w:r w:rsidR="00705204">
              <w:rPr>
                <w:szCs w:val="24"/>
              </w:rPr>
              <w:t>savivaldybės</w:t>
            </w:r>
            <w:r w:rsidR="00705204" w:rsidRPr="00476D6E">
              <w:rPr>
                <w:color w:val="000000" w:themeColor="text1"/>
                <w:szCs w:val="24"/>
              </w:rPr>
              <w:t xml:space="preserve"> </w:t>
            </w:r>
            <w:r w:rsidRPr="00476D6E">
              <w:rPr>
                <w:color w:val="000000" w:themeColor="text1"/>
                <w:szCs w:val="24"/>
              </w:rPr>
              <w:t>viešoji biblioteka</w:t>
            </w:r>
          </w:p>
        </w:tc>
      </w:tr>
      <w:tr w:rsidR="00CF446A" w:rsidRPr="003349F2" w14:paraId="09B9F1CB" w14:textId="77777777" w:rsidTr="005B721E">
        <w:trPr>
          <w:trHeight w:val="315"/>
        </w:trPr>
        <w:tc>
          <w:tcPr>
            <w:tcW w:w="1190" w:type="dxa"/>
          </w:tcPr>
          <w:p w14:paraId="720356A7" w14:textId="66CA49DA" w:rsidR="00CF446A" w:rsidRDefault="00CF446A" w:rsidP="00476D6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14 d. </w:t>
            </w:r>
          </w:p>
        </w:tc>
        <w:tc>
          <w:tcPr>
            <w:tcW w:w="3829" w:type="dxa"/>
          </w:tcPr>
          <w:p w14:paraId="05204360" w14:textId="4A1BFD5B" w:rsidR="00CF446A" w:rsidRPr="00F40889" w:rsidRDefault="00CF446A" w:rsidP="00CF446A">
            <w:pPr>
              <w:spacing w:line="256" w:lineRule="auto"/>
              <w:rPr>
                <w:szCs w:val="24"/>
              </w:rPr>
            </w:pPr>
            <w:r w:rsidRPr="00F40889">
              <w:rPr>
                <w:szCs w:val="24"/>
              </w:rPr>
              <w:t>Susitikimas su autoriumi Vytautu Račicku</w:t>
            </w:r>
            <w:r>
              <w:rPr>
                <w:szCs w:val="24"/>
              </w:rPr>
              <w:t xml:space="preserve"> </w:t>
            </w:r>
            <w:r w:rsidRPr="00F40889">
              <w:rPr>
                <w:szCs w:val="24"/>
              </w:rPr>
              <w:t>(</w:t>
            </w:r>
            <w:r w:rsidR="00705204">
              <w:rPr>
                <w:szCs w:val="24"/>
              </w:rPr>
              <w:t>3</w:t>
            </w:r>
            <w:r w:rsidRPr="00F40889">
              <w:rPr>
                <w:szCs w:val="24"/>
              </w:rPr>
              <w:t>–4 kl</w:t>
            </w:r>
            <w:r w:rsidR="00705204">
              <w:rPr>
                <w:szCs w:val="24"/>
              </w:rPr>
              <w:t>.</w:t>
            </w:r>
            <w:r w:rsidRPr="00F40889">
              <w:rPr>
                <w:szCs w:val="24"/>
              </w:rPr>
              <w:t xml:space="preserve"> mokiniams)</w:t>
            </w:r>
            <w:r>
              <w:rPr>
                <w:szCs w:val="24"/>
              </w:rPr>
              <w:t>*</w:t>
            </w:r>
          </w:p>
        </w:tc>
        <w:tc>
          <w:tcPr>
            <w:tcW w:w="2268" w:type="dxa"/>
          </w:tcPr>
          <w:p w14:paraId="0280B6A6" w14:textId="77777777" w:rsidR="00CF446A" w:rsidRDefault="00CF446A" w:rsidP="00476D6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12 val.</w:t>
            </w:r>
          </w:p>
          <w:p w14:paraId="41C57358" w14:textId="522CC0B5" w:rsidR="00CF446A" w:rsidRDefault="00CF446A" w:rsidP="00476D6E">
            <w:pPr>
              <w:jc w:val="center"/>
              <w:rPr>
                <w:szCs w:val="24"/>
              </w:rPr>
            </w:pPr>
            <w:r w:rsidRPr="00476D6E">
              <w:rPr>
                <w:color w:val="000000" w:themeColor="text1"/>
                <w:szCs w:val="24"/>
              </w:rPr>
              <w:t xml:space="preserve">Jurbarko </w:t>
            </w:r>
            <w:r w:rsidR="005B721E" w:rsidRPr="003349F2">
              <w:rPr>
                <w:szCs w:val="24"/>
              </w:rPr>
              <w:t>rajono</w:t>
            </w:r>
            <w:r w:rsidR="00705204">
              <w:rPr>
                <w:color w:val="000000" w:themeColor="text1"/>
                <w:szCs w:val="24"/>
              </w:rPr>
              <w:t xml:space="preserve"> </w:t>
            </w:r>
            <w:r w:rsidR="00705204">
              <w:rPr>
                <w:szCs w:val="24"/>
              </w:rPr>
              <w:t>savivaldybės</w:t>
            </w:r>
            <w:r w:rsidR="00705204" w:rsidRPr="00476D6E">
              <w:rPr>
                <w:color w:val="000000" w:themeColor="text1"/>
                <w:szCs w:val="24"/>
              </w:rPr>
              <w:t xml:space="preserve"> </w:t>
            </w:r>
            <w:r w:rsidRPr="00476D6E">
              <w:rPr>
                <w:color w:val="000000" w:themeColor="text1"/>
                <w:szCs w:val="24"/>
              </w:rPr>
              <w:t>viešoji biblioteka</w:t>
            </w:r>
          </w:p>
        </w:tc>
        <w:tc>
          <w:tcPr>
            <w:tcW w:w="0" w:type="auto"/>
          </w:tcPr>
          <w:p w14:paraId="4EE6DD05" w14:textId="399F7A0A" w:rsidR="00CF446A" w:rsidRPr="003349F2" w:rsidRDefault="00CF446A" w:rsidP="00476D6E">
            <w:pPr>
              <w:rPr>
                <w:szCs w:val="24"/>
              </w:rPr>
            </w:pPr>
            <w:r w:rsidRPr="00476D6E">
              <w:rPr>
                <w:color w:val="000000" w:themeColor="text1"/>
                <w:szCs w:val="24"/>
              </w:rPr>
              <w:t>Jurbarko</w:t>
            </w:r>
            <w:r w:rsidR="00705204">
              <w:rPr>
                <w:color w:val="000000" w:themeColor="text1"/>
                <w:szCs w:val="24"/>
              </w:rPr>
              <w:t xml:space="preserve"> </w:t>
            </w:r>
            <w:r w:rsidR="005B721E" w:rsidRPr="003349F2">
              <w:rPr>
                <w:szCs w:val="24"/>
              </w:rPr>
              <w:t>rajono</w:t>
            </w:r>
            <w:r w:rsidR="00705204">
              <w:rPr>
                <w:color w:val="000000" w:themeColor="text1"/>
                <w:szCs w:val="24"/>
              </w:rPr>
              <w:t xml:space="preserve">. </w:t>
            </w:r>
            <w:r w:rsidR="00705204">
              <w:rPr>
                <w:szCs w:val="24"/>
              </w:rPr>
              <w:t>savivaldybės</w:t>
            </w:r>
            <w:r w:rsidRPr="00476D6E">
              <w:rPr>
                <w:color w:val="000000" w:themeColor="text1"/>
                <w:szCs w:val="24"/>
              </w:rPr>
              <w:t xml:space="preserve"> viešoji biblioteka</w:t>
            </w:r>
          </w:p>
        </w:tc>
      </w:tr>
      <w:tr w:rsidR="00476D6E" w:rsidRPr="003349F2" w14:paraId="77136107" w14:textId="77777777" w:rsidTr="005B721E">
        <w:trPr>
          <w:trHeight w:val="315"/>
        </w:trPr>
        <w:tc>
          <w:tcPr>
            <w:tcW w:w="1190" w:type="dxa"/>
            <w:hideMark/>
          </w:tcPr>
          <w:p w14:paraId="5C82024B" w14:textId="77777777" w:rsidR="00476D6E" w:rsidRPr="003349F2" w:rsidRDefault="00476D6E" w:rsidP="00476D6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15 d.</w:t>
            </w:r>
          </w:p>
        </w:tc>
        <w:tc>
          <w:tcPr>
            <w:tcW w:w="3829" w:type="dxa"/>
            <w:hideMark/>
          </w:tcPr>
          <w:p w14:paraId="029EEC10" w14:textId="77777777" w:rsidR="00476D6E" w:rsidRPr="003349F2" w:rsidRDefault="00476D6E" w:rsidP="00476D6E">
            <w:pPr>
              <w:jc w:val="both"/>
              <w:rPr>
                <w:szCs w:val="24"/>
              </w:rPr>
            </w:pPr>
            <w:r w:rsidRPr="003349F2">
              <w:rPr>
                <w:szCs w:val="24"/>
              </w:rPr>
              <w:t>6-oji Lietuvos mokinių geografijos olimpiada (7–8 kl.)</w:t>
            </w:r>
          </w:p>
        </w:tc>
        <w:tc>
          <w:tcPr>
            <w:tcW w:w="2268" w:type="dxa"/>
            <w:hideMark/>
          </w:tcPr>
          <w:p w14:paraId="17E8342C" w14:textId="338850E1" w:rsidR="00476D6E" w:rsidRDefault="0036774B" w:rsidP="00476D6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9</w:t>
            </w:r>
            <w:r w:rsidR="00476D6E" w:rsidRPr="003349F2">
              <w:rPr>
                <w:szCs w:val="24"/>
              </w:rPr>
              <w:t xml:space="preserve"> val. </w:t>
            </w:r>
          </w:p>
          <w:p w14:paraId="25D2DC1C" w14:textId="723C8C88" w:rsidR="00476D6E" w:rsidRPr="003349F2" w:rsidRDefault="00476D6E" w:rsidP="00476D6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Nuotoliniu būdu mokyklose</w:t>
            </w:r>
          </w:p>
        </w:tc>
        <w:tc>
          <w:tcPr>
            <w:tcW w:w="0" w:type="auto"/>
            <w:hideMark/>
          </w:tcPr>
          <w:p w14:paraId="2552DDCA" w14:textId="77777777" w:rsidR="00476D6E" w:rsidRPr="003349F2" w:rsidRDefault="00476D6E" w:rsidP="00476D6E">
            <w:pPr>
              <w:rPr>
                <w:szCs w:val="24"/>
              </w:rPr>
            </w:pPr>
            <w:r w:rsidRPr="003349F2">
              <w:rPr>
                <w:szCs w:val="24"/>
              </w:rPr>
              <w:t>Mokyklų geografijos mokytojai</w:t>
            </w:r>
          </w:p>
        </w:tc>
      </w:tr>
      <w:tr w:rsidR="00476D6E" w:rsidRPr="003349F2" w14:paraId="0ADAD72A" w14:textId="77777777" w:rsidTr="005B721E">
        <w:trPr>
          <w:trHeight w:val="315"/>
        </w:trPr>
        <w:tc>
          <w:tcPr>
            <w:tcW w:w="1190" w:type="dxa"/>
            <w:hideMark/>
          </w:tcPr>
          <w:p w14:paraId="3D7E30CB" w14:textId="77777777" w:rsidR="00476D6E" w:rsidRPr="003349F2" w:rsidRDefault="00476D6E" w:rsidP="00476D6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15 d.</w:t>
            </w:r>
          </w:p>
        </w:tc>
        <w:tc>
          <w:tcPr>
            <w:tcW w:w="3829" w:type="dxa"/>
            <w:hideMark/>
          </w:tcPr>
          <w:p w14:paraId="2D22C147" w14:textId="77777777" w:rsidR="00476D6E" w:rsidRPr="003349F2" w:rsidRDefault="00476D6E" w:rsidP="00476D6E">
            <w:pPr>
              <w:jc w:val="both"/>
              <w:rPr>
                <w:szCs w:val="24"/>
              </w:rPr>
            </w:pPr>
            <w:r w:rsidRPr="003349F2">
              <w:rPr>
                <w:szCs w:val="24"/>
              </w:rPr>
              <w:t>Jurbarko rajono mokyklų pradinių klasių mokinių meninio skaitymo konkursas*</w:t>
            </w:r>
          </w:p>
        </w:tc>
        <w:tc>
          <w:tcPr>
            <w:tcW w:w="2268" w:type="dxa"/>
            <w:hideMark/>
          </w:tcPr>
          <w:p w14:paraId="6FC31E62" w14:textId="77777777" w:rsidR="00476D6E" w:rsidRDefault="00476D6E" w:rsidP="00476D6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11 val.</w:t>
            </w:r>
          </w:p>
          <w:p w14:paraId="295D78FE" w14:textId="2B71797C" w:rsidR="00476D6E" w:rsidRPr="003349F2" w:rsidRDefault="00476D6E" w:rsidP="00476D6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Jurbarko Naujamiesčio progimnazija</w:t>
            </w:r>
          </w:p>
        </w:tc>
        <w:tc>
          <w:tcPr>
            <w:tcW w:w="0" w:type="auto"/>
            <w:hideMark/>
          </w:tcPr>
          <w:p w14:paraId="4458C6D1" w14:textId="77777777" w:rsidR="00476D6E" w:rsidRDefault="00476D6E" w:rsidP="00476D6E">
            <w:pPr>
              <w:rPr>
                <w:szCs w:val="24"/>
              </w:rPr>
            </w:pPr>
            <w:r w:rsidRPr="003349F2">
              <w:rPr>
                <w:szCs w:val="24"/>
              </w:rPr>
              <w:t>D. Jokimienė</w:t>
            </w:r>
          </w:p>
          <w:p w14:paraId="01F76498" w14:textId="75E3CC99" w:rsidR="00476D6E" w:rsidRPr="003349F2" w:rsidRDefault="00476D6E" w:rsidP="00476D6E">
            <w:pPr>
              <w:rPr>
                <w:szCs w:val="24"/>
              </w:rPr>
            </w:pPr>
            <w:r w:rsidRPr="003349F2">
              <w:rPr>
                <w:szCs w:val="24"/>
              </w:rPr>
              <w:t>J. Tamošaitienė</w:t>
            </w:r>
          </w:p>
        </w:tc>
      </w:tr>
      <w:tr w:rsidR="005B721E" w:rsidRPr="003349F2" w14:paraId="11F504F0" w14:textId="77777777" w:rsidTr="005B721E">
        <w:trPr>
          <w:trHeight w:val="315"/>
        </w:trPr>
        <w:tc>
          <w:tcPr>
            <w:tcW w:w="1190" w:type="dxa"/>
          </w:tcPr>
          <w:p w14:paraId="07C90774" w14:textId="16EBDD3E" w:rsidR="005B721E" w:rsidRPr="003349F2" w:rsidRDefault="005B721E" w:rsidP="005B721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>
              <w:t>5 d.</w:t>
            </w:r>
          </w:p>
        </w:tc>
        <w:tc>
          <w:tcPr>
            <w:tcW w:w="3829" w:type="dxa"/>
          </w:tcPr>
          <w:p w14:paraId="462F971A" w14:textId="71935755" w:rsidR="005B721E" w:rsidRPr="003349F2" w:rsidRDefault="005B721E" w:rsidP="005B721E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Jurbarko r . Veliuonos Antano ir Jono Juškų </w:t>
            </w:r>
            <w:r w:rsidRPr="005B721E">
              <w:rPr>
                <w:szCs w:val="24"/>
              </w:rPr>
              <w:t xml:space="preserve">gimnazijos </w:t>
            </w:r>
            <w:r w:rsidRPr="005B721E">
              <w:rPr>
                <w:rStyle w:val="normaltextrun"/>
                <w:szCs w:val="24"/>
                <w:shd w:val="clear" w:color="auto" w:fill="FFFFFF"/>
              </w:rPr>
              <w:t>Lietuvos policijos konkursas moksleiviams „Aš ir Policija“  II etapas.  Dalyvauja IIG klasės mokinių komanda*</w:t>
            </w:r>
          </w:p>
        </w:tc>
        <w:tc>
          <w:tcPr>
            <w:tcW w:w="2268" w:type="dxa"/>
          </w:tcPr>
          <w:p w14:paraId="3C8A407B" w14:textId="327A46DF" w:rsidR="005B721E" w:rsidRDefault="005B721E" w:rsidP="005B721E">
            <w:pPr>
              <w:jc w:val="center"/>
            </w:pPr>
            <w:r>
              <w:rPr>
                <w:szCs w:val="24"/>
              </w:rPr>
              <w:t>8</w:t>
            </w:r>
            <w:r>
              <w:t>.30–16 val.</w:t>
            </w:r>
          </w:p>
          <w:p w14:paraId="2AC48F7F" w14:textId="1ED8780A" w:rsidR="005B721E" w:rsidRPr="003349F2" w:rsidRDefault="005B721E" w:rsidP="005B721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Kaunas</w:t>
            </w:r>
          </w:p>
        </w:tc>
        <w:tc>
          <w:tcPr>
            <w:tcW w:w="0" w:type="auto"/>
          </w:tcPr>
          <w:p w14:paraId="7181EACD" w14:textId="77777777" w:rsidR="005B721E" w:rsidRDefault="005B721E" w:rsidP="005B721E">
            <w:r>
              <w:rPr>
                <w:szCs w:val="24"/>
              </w:rPr>
              <w:t>S</w:t>
            </w:r>
            <w:r>
              <w:t>. Mickuvienė</w:t>
            </w:r>
          </w:p>
          <w:p w14:paraId="51C1C6D0" w14:textId="6B548711" w:rsidR="005B721E" w:rsidRPr="003349F2" w:rsidRDefault="005B721E" w:rsidP="005B721E">
            <w:pPr>
              <w:rPr>
                <w:szCs w:val="24"/>
              </w:rPr>
            </w:pPr>
            <w:r>
              <w:rPr>
                <w:szCs w:val="24"/>
              </w:rPr>
              <w:t>R. Klasauskaitė</w:t>
            </w:r>
          </w:p>
        </w:tc>
      </w:tr>
      <w:tr w:rsidR="005B721E" w:rsidRPr="003349F2" w14:paraId="7444C70D" w14:textId="77777777" w:rsidTr="005B721E">
        <w:trPr>
          <w:trHeight w:val="315"/>
        </w:trPr>
        <w:tc>
          <w:tcPr>
            <w:tcW w:w="1190" w:type="dxa"/>
            <w:hideMark/>
          </w:tcPr>
          <w:p w14:paraId="1B9DEB59" w14:textId="77777777" w:rsidR="005B721E" w:rsidRPr="003349F2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15 d.</w:t>
            </w:r>
          </w:p>
        </w:tc>
        <w:tc>
          <w:tcPr>
            <w:tcW w:w="3829" w:type="dxa"/>
            <w:hideMark/>
          </w:tcPr>
          <w:p w14:paraId="145A7759" w14:textId="006D8015" w:rsidR="005B721E" w:rsidRPr="003349F2" w:rsidRDefault="005B721E" w:rsidP="005B721E">
            <w:pPr>
              <w:jc w:val="both"/>
              <w:rPr>
                <w:szCs w:val="24"/>
              </w:rPr>
            </w:pPr>
            <w:r w:rsidRPr="003349F2">
              <w:rPr>
                <w:szCs w:val="24"/>
              </w:rPr>
              <w:t>Jurbarko Naujamiesčio progimnazijos 1a ir 4c kl</w:t>
            </w:r>
            <w:r>
              <w:rPr>
                <w:szCs w:val="24"/>
              </w:rPr>
              <w:t>.</w:t>
            </w:r>
            <w:r w:rsidRPr="003349F2">
              <w:rPr>
                <w:szCs w:val="24"/>
              </w:rPr>
              <w:t xml:space="preserve"> mokinių dalyvavimas Šakių r. mokyklų vaikų šokių šventėje </w:t>
            </w:r>
            <w:r>
              <w:rPr>
                <w:szCs w:val="24"/>
              </w:rPr>
              <w:t>„</w:t>
            </w:r>
            <w:r w:rsidRPr="003349F2">
              <w:rPr>
                <w:szCs w:val="24"/>
              </w:rPr>
              <w:t>Tūkstantis žingsnelių</w:t>
            </w:r>
            <w:r>
              <w:rPr>
                <w:szCs w:val="24"/>
              </w:rPr>
              <w:t>“</w:t>
            </w:r>
            <w:r w:rsidRPr="003349F2">
              <w:rPr>
                <w:szCs w:val="24"/>
              </w:rPr>
              <w:t>*</w:t>
            </w:r>
          </w:p>
        </w:tc>
        <w:tc>
          <w:tcPr>
            <w:tcW w:w="2268" w:type="dxa"/>
            <w:hideMark/>
          </w:tcPr>
          <w:p w14:paraId="5F892567" w14:textId="6CEF7795" w:rsidR="005B721E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10</w:t>
            </w:r>
            <w:r>
              <w:rPr>
                <w:szCs w:val="24"/>
              </w:rPr>
              <w:t xml:space="preserve"> val.</w:t>
            </w:r>
          </w:p>
          <w:p w14:paraId="6DA145C8" w14:textId="30AE0934" w:rsidR="005B721E" w:rsidRPr="003349F2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Šakių kultūros centro Gelgaudiškio padalinys</w:t>
            </w:r>
          </w:p>
        </w:tc>
        <w:tc>
          <w:tcPr>
            <w:tcW w:w="0" w:type="auto"/>
            <w:hideMark/>
          </w:tcPr>
          <w:p w14:paraId="6CB52ED7" w14:textId="77777777" w:rsidR="005B721E" w:rsidRDefault="005B721E" w:rsidP="005B721E">
            <w:pPr>
              <w:rPr>
                <w:szCs w:val="24"/>
              </w:rPr>
            </w:pPr>
            <w:r w:rsidRPr="003349F2">
              <w:rPr>
                <w:szCs w:val="24"/>
              </w:rPr>
              <w:t>L. Žukauskienė</w:t>
            </w:r>
          </w:p>
          <w:p w14:paraId="5EFEE930" w14:textId="72FC8C9D" w:rsidR="005B721E" w:rsidRPr="003349F2" w:rsidRDefault="005B721E" w:rsidP="005B721E">
            <w:pPr>
              <w:rPr>
                <w:szCs w:val="24"/>
              </w:rPr>
            </w:pPr>
            <w:r w:rsidRPr="003349F2">
              <w:rPr>
                <w:szCs w:val="24"/>
              </w:rPr>
              <w:t>I. Naujokaitienė</w:t>
            </w:r>
          </w:p>
        </w:tc>
      </w:tr>
      <w:tr w:rsidR="005B721E" w:rsidRPr="003349F2" w14:paraId="4131D90C" w14:textId="77777777" w:rsidTr="005B721E">
        <w:trPr>
          <w:trHeight w:val="315"/>
        </w:trPr>
        <w:tc>
          <w:tcPr>
            <w:tcW w:w="1190" w:type="dxa"/>
            <w:hideMark/>
          </w:tcPr>
          <w:p w14:paraId="317F8C3C" w14:textId="40A1ABFC" w:rsidR="005B721E" w:rsidRPr="003349F2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16 d.</w:t>
            </w:r>
          </w:p>
        </w:tc>
        <w:tc>
          <w:tcPr>
            <w:tcW w:w="3829" w:type="dxa"/>
            <w:hideMark/>
          </w:tcPr>
          <w:p w14:paraId="0533BAC2" w14:textId="5688239D" w:rsidR="005B721E" w:rsidRPr="003349F2" w:rsidRDefault="005B721E" w:rsidP="005B721E">
            <w:pPr>
              <w:jc w:val="both"/>
              <w:rPr>
                <w:szCs w:val="24"/>
              </w:rPr>
            </w:pPr>
            <w:r w:rsidRPr="003349F2">
              <w:rPr>
                <w:szCs w:val="24"/>
              </w:rPr>
              <w:t>XXXIV-ojo Žemaitijos ir Klaipėdos krašto muzikos ir meno mokyklų festivalis ir piešinių konkursas ,,Vaikai ir muzika</w:t>
            </w:r>
            <w:r>
              <w:rPr>
                <w:szCs w:val="24"/>
              </w:rPr>
              <w:t>“</w:t>
            </w:r>
            <w:r w:rsidRPr="003349F2">
              <w:rPr>
                <w:szCs w:val="24"/>
              </w:rPr>
              <w:t>*</w:t>
            </w:r>
          </w:p>
        </w:tc>
        <w:tc>
          <w:tcPr>
            <w:tcW w:w="2268" w:type="dxa"/>
            <w:hideMark/>
          </w:tcPr>
          <w:p w14:paraId="70D23657" w14:textId="77777777" w:rsidR="005B721E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 xml:space="preserve">11 val. </w:t>
            </w:r>
          </w:p>
          <w:p w14:paraId="7EAE534F" w14:textId="77777777" w:rsidR="005B721E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Jurbarko r. Eržvilko gimnazij</w:t>
            </w:r>
            <w:r>
              <w:rPr>
                <w:szCs w:val="24"/>
              </w:rPr>
              <w:t>a</w:t>
            </w:r>
            <w:r w:rsidRPr="003349F2">
              <w:rPr>
                <w:szCs w:val="24"/>
              </w:rPr>
              <w:t>, Jurbarko Antano Giedraičio-Giedriaus gimnazij</w:t>
            </w:r>
            <w:r>
              <w:rPr>
                <w:szCs w:val="24"/>
              </w:rPr>
              <w:t>a</w:t>
            </w:r>
            <w:r w:rsidRPr="003349F2">
              <w:rPr>
                <w:szCs w:val="24"/>
              </w:rPr>
              <w:t>, Jurbarko Vytauto Didžiojo pagrindinė mokykl</w:t>
            </w:r>
            <w:r>
              <w:rPr>
                <w:szCs w:val="24"/>
              </w:rPr>
              <w:t>a</w:t>
            </w:r>
            <w:r w:rsidRPr="003349F2">
              <w:rPr>
                <w:szCs w:val="24"/>
              </w:rPr>
              <w:t>, Jurbarko Naujamiesčio progimnazij</w:t>
            </w:r>
            <w:r>
              <w:rPr>
                <w:szCs w:val="24"/>
              </w:rPr>
              <w:t>a</w:t>
            </w:r>
          </w:p>
          <w:p w14:paraId="3A1F58AA" w14:textId="77777777" w:rsidR="005B721E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 xml:space="preserve">17 val. </w:t>
            </w:r>
          </w:p>
          <w:p w14:paraId="2C90599A" w14:textId="00BEFDE8" w:rsidR="005B721E" w:rsidRPr="003349F2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Jurbarko kultūros centre</w:t>
            </w:r>
          </w:p>
        </w:tc>
        <w:tc>
          <w:tcPr>
            <w:tcW w:w="0" w:type="auto"/>
            <w:hideMark/>
          </w:tcPr>
          <w:p w14:paraId="38CA3A78" w14:textId="77777777" w:rsidR="005B721E" w:rsidRPr="003349F2" w:rsidRDefault="005B721E" w:rsidP="005B721E">
            <w:pPr>
              <w:rPr>
                <w:szCs w:val="24"/>
              </w:rPr>
            </w:pPr>
            <w:r w:rsidRPr="003349F2">
              <w:rPr>
                <w:szCs w:val="24"/>
              </w:rPr>
              <w:t>Jurbarko Antano Sodeikos meno mokykla</w:t>
            </w:r>
          </w:p>
        </w:tc>
      </w:tr>
      <w:tr w:rsidR="005B721E" w:rsidRPr="003349F2" w14:paraId="5ECD51B8" w14:textId="77777777" w:rsidTr="005B721E">
        <w:trPr>
          <w:trHeight w:val="315"/>
        </w:trPr>
        <w:tc>
          <w:tcPr>
            <w:tcW w:w="1190" w:type="dxa"/>
          </w:tcPr>
          <w:p w14:paraId="15BC4369" w14:textId="77777777" w:rsidR="005B721E" w:rsidRPr="003349F2" w:rsidRDefault="005B721E" w:rsidP="005B721E">
            <w:pPr>
              <w:jc w:val="center"/>
              <w:rPr>
                <w:szCs w:val="24"/>
              </w:rPr>
            </w:pPr>
            <w:r>
              <w:t>16 d.</w:t>
            </w:r>
          </w:p>
        </w:tc>
        <w:tc>
          <w:tcPr>
            <w:tcW w:w="3829" w:type="dxa"/>
          </w:tcPr>
          <w:p w14:paraId="7272C053" w14:textId="01F3D5E1" w:rsidR="005B721E" w:rsidRPr="003349F2" w:rsidRDefault="005B721E" w:rsidP="005B721E">
            <w:pPr>
              <w:jc w:val="both"/>
              <w:rPr>
                <w:szCs w:val="24"/>
              </w:rPr>
            </w:pPr>
            <w:r>
              <w:t xml:space="preserve">Atvirų durų diena–praktikumas </w:t>
            </w:r>
            <w:r w:rsidRPr="00F45B9A">
              <w:rPr>
                <w:b/>
              </w:rPr>
              <w:t>„</w:t>
            </w:r>
            <w:r>
              <w:rPr>
                <w:b/>
              </w:rPr>
              <w:t>Laisvi rinktis</w:t>
            </w:r>
            <w:r w:rsidRPr="00862803">
              <w:rPr>
                <w:b/>
              </w:rPr>
              <w:t>!</w:t>
            </w:r>
            <w:r w:rsidRPr="00F45B9A">
              <w:rPr>
                <w:b/>
              </w:rPr>
              <w:t>“</w:t>
            </w:r>
            <w:r>
              <w:t xml:space="preserve"> *</w:t>
            </w:r>
          </w:p>
        </w:tc>
        <w:tc>
          <w:tcPr>
            <w:tcW w:w="2268" w:type="dxa"/>
          </w:tcPr>
          <w:p w14:paraId="37491E4C" w14:textId="77777777" w:rsidR="005B721E" w:rsidRDefault="005B721E" w:rsidP="005B721E">
            <w:pPr>
              <w:jc w:val="center"/>
            </w:pPr>
            <w:r>
              <w:t>10 val.</w:t>
            </w:r>
          </w:p>
          <w:p w14:paraId="0B1C240D" w14:textId="77777777" w:rsidR="005B721E" w:rsidRPr="003349F2" w:rsidRDefault="005B721E" w:rsidP="005B721E">
            <w:pPr>
              <w:jc w:val="center"/>
              <w:rPr>
                <w:szCs w:val="24"/>
              </w:rPr>
            </w:pPr>
            <w:r w:rsidRPr="00F230E1">
              <w:t>Smalinink</w:t>
            </w:r>
            <w:r>
              <w:t>ų technologijų ir verslo mokykla</w:t>
            </w:r>
          </w:p>
        </w:tc>
        <w:tc>
          <w:tcPr>
            <w:tcW w:w="0" w:type="auto"/>
          </w:tcPr>
          <w:p w14:paraId="519FC36A" w14:textId="77777777" w:rsidR="005B721E" w:rsidRPr="00B817FD" w:rsidRDefault="005B721E" w:rsidP="005B721E">
            <w:r w:rsidRPr="00B817FD">
              <w:t>I. Budrienė</w:t>
            </w:r>
          </w:p>
          <w:p w14:paraId="7918984A" w14:textId="77777777" w:rsidR="005B721E" w:rsidRPr="00B817FD" w:rsidRDefault="005B721E" w:rsidP="005B721E">
            <w:r w:rsidRPr="00B817FD">
              <w:t>V. Nenortienė</w:t>
            </w:r>
          </w:p>
          <w:p w14:paraId="3F974678" w14:textId="77777777" w:rsidR="005B721E" w:rsidRPr="00B817FD" w:rsidRDefault="005B721E" w:rsidP="005B721E">
            <w:r w:rsidRPr="00B817FD">
              <w:t>I. Ulevičienė</w:t>
            </w:r>
          </w:p>
          <w:p w14:paraId="29773F8A" w14:textId="77777777" w:rsidR="005B721E" w:rsidRPr="003349F2" w:rsidRDefault="005B721E" w:rsidP="005B721E">
            <w:pPr>
              <w:rPr>
                <w:szCs w:val="24"/>
              </w:rPr>
            </w:pPr>
            <w:r>
              <w:t>G. Meškauskienė</w:t>
            </w:r>
          </w:p>
        </w:tc>
      </w:tr>
      <w:tr w:rsidR="005B721E" w:rsidRPr="003349F2" w14:paraId="1EC31B0D" w14:textId="77777777" w:rsidTr="005B721E">
        <w:trPr>
          <w:trHeight w:val="315"/>
        </w:trPr>
        <w:tc>
          <w:tcPr>
            <w:tcW w:w="1190" w:type="dxa"/>
          </w:tcPr>
          <w:p w14:paraId="05C4EFB7" w14:textId="77777777" w:rsidR="005B721E" w:rsidRDefault="005B721E" w:rsidP="005B721E">
            <w:pPr>
              <w:jc w:val="center"/>
            </w:pPr>
            <w:r>
              <w:t>17 d.</w:t>
            </w:r>
          </w:p>
        </w:tc>
        <w:tc>
          <w:tcPr>
            <w:tcW w:w="3829" w:type="dxa"/>
          </w:tcPr>
          <w:p w14:paraId="6F2CFA39" w14:textId="7FCED240" w:rsidR="005B721E" w:rsidRDefault="005B721E" w:rsidP="005B721E">
            <w:pPr>
              <w:jc w:val="both"/>
            </w:pPr>
            <w:r w:rsidRPr="00472FD1">
              <w:t>Atvirų durų diena: individualios ir</w:t>
            </w:r>
            <w:r>
              <w:t xml:space="preserve"> </w:t>
            </w:r>
            <w:r w:rsidRPr="00472FD1">
              <w:t>/</w:t>
            </w:r>
            <w:r>
              <w:t xml:space="preserve"> </w:t>
            </w:r>
            <w:r w:rsidRPr="00472FD1">
              <w:t>ar</w:t>
            </w:r>
            <w:r>
              <w:t xml:space="preserve"> </w:t>
            </w:r>
            <w:r w:rsidRPr="00472FD1">
              <w:t>grupinės konsultacijos mokiniams ir</w:t>
            </w:r>
            <w:r>
              <w:t xml:space="preserve"> </w:t>
            </w:r>
            <w:r w:rsidRPr="00472FD1">
              <w:t>suaugusiems apie profesinio</w:t>
            </w:r>
            <w:r>
              <w:t xml:space="preserve"> </w:t>
            </w:r>
            <w:r w:rsidRPr="00472FD1">
              <w:t>mokymo(-si) galimybes</w:t>
            </w:r>
            <w:r w:rsidRPr="00B817FD">
              <w:rPr>
                <w:i/>
                <w:iCs/>
              </w:rPr>
              <w:t>*</w:t>
            </w:r>
            <w:r>
              <w:t xml:space="preserve"> </w:t>
            </w:r>
            <w:r w:rsidRPr="00B817FD">
              <w:rPr>
                <w:i/>
                <w:iCs/>
              </w:rPr>
              <w:t>(registruojantis iš anksto</w:t>
            </w:r>
            <w:r>
              <w:rPr>
                <w:i/>
                <w:iCs/>
              </w:rPr>
              <w:t xml:space="preserve"> </w:t>
            </w:r>
            <w:r w:rsidRPr="00B817FD">
              <w:rPr>
                <w:i/>
                <w:iCs/>
              </w:rPr>
              <w:t>info@stvm.lt arba tel. 044756232)</w:t>
            </w:r>
          </w:p>
        </w:tc>
        <w:tc>
          <w:tcPr>
            <w:tcW w:w="2268" w:type="dxa"/>
          </w:tcPr>
          <w:p w14:paraId="2B884622" w14:textId="77777777" w:rsidR="005B721E" w:rsidRDefault="005B721E" w:rsidP="005B721E">
            <w:pPr>
              <w:jc w:val="center"/>
            </w:pPr>
            <w:r>
              <w:t>10–18 val.</w:t>
            </w:r>
          </w:p>
          <w:p w14:paraId="25F74FB5" w14:textId="77777777" w:rsidR="005B721E" w:rsidRDefault="005B721E" w:rsidP="005B721E">
            <w:pPr>
              <w:jc w:val="center"/>
            </w:pPr>
            <w:r w:rsidRPr="00F230E1">
              <w:t>Smalinink</w:t>
            </w:r>
            <w:r>
              <w:t>ų technologijų ir verslo mokykla</w:t>
            </w:r>
          </w:p>
        </w:tc>
        <w:tc>
          <w:tcPr>
            <w:tcW w:w="0" w:type="auto"/>
          </w:tcPr>
          <w:p w14:paraId="1BB9A5ED" w14:textId="77777777" w:rsidR="005B721E" w:rsidRPr="009905B5" w:rsidRDefault="005B721E" w:rsidP="005B721E">
            <w:r w:rsidRPr="009905B5">
              <w:t xml:space="preserve">I. Budrienė </w:t>
            </w:r>
          </w:p>
          <w:p w14:paraId="3C1F4067" w14:textId="77777777" w:rsidR="005B721E" w:rsidRPr="009905B5" w:rsidRDefault="005B721E" w:rsidP="005B721E">
            <w:r w:rsidRPr="009905B5">
              <w:t xml:space="preserve">V. Nenortienė </w:t>
            </w:r>
          </w:p>
          <w:p w14:paraId="15F677F4" w14:textId="77777777" w:rsidR="005B721E" w:rsidRPr="009905B5" w:rsidRDefault="005B721E" w:rsidP="005B721E">
            <w:r w:rsidRPr="009905B5">
              <w:t>I. Ulevičienė</w:t>
            </w:r>
          </w:p>
          <w:p w14:paraId="2B647886" w14:textId="77777777" w:rsidR="005B721E" w:rsidRDefault="005B721E" w:rsidP="005B721E">
            <w:r>
              <w:t xml:space="preserve">V. Stulgaitienė </w:t>
            </w:r>
          </w:p>
          <w:p w14:paraId="48707EF3" w14:textId="77777777" w:rsidR="005B721E" w:rsidRPr="00B817FD" w:rsidRDefault="005B721E" w:rsidP="005B721E">
            <w:r>
              <w:t xml:space="preserve">R. Grybienė </w:t>
            </w:r>
          </w:p>
        </w:tc>
      </w:tr>
      <w:tr w:rsidR="005B721E" w:rsidRPr="003349F2" w14:paraId="05352420" w14:textId="77777777" w:rsidTr="005B721E">
        <w:trPr>
          <w:trHeight w:val="315"/>
        </w:trPr>
        <w:tc>
          <w:tcPr>
            <w:tcW w:w="1190" w:type="dxa"/>
            <w:hideMark/>
          </w:tcPr>
          <w:p w14:paraId="4E5CC57C" w14:textId="77777777" w:rsidR="005B721E" w:rsidRPr="003349F2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17 d.</w:t>
            </w:r>
          </w:p>
        </w:tc>
        <w:tc>
          <w:tcPr>
            <w:tcW w:w="3829" w:type="dxa"/>
            <w:hideMark/>
          </w:tcPr>
          <w:p w14:paraId="581117F0" w14:textId="7E4F4033" w:rsidR="005B721E" w:rsidRPr="003349F2" w:rsidRDefault="005B721E" w:rsidP="005B721E">
            <w:pPr>
              <w:jc w:val="both"/>
              <w:rPr>
                <w:szCs w:val="24"/>
              </w:rPr>
            </w:pPr>
            <w:r w:rsidRPr="003349F2">
              <w:rPr>
                <w:szCs w:val="24"/>
              </w:rPr>
              <w:t xml:space="preserve">The American Drama Group Europe pastatytas spektaklis anglų kalba pagal Edgaro Alano Po apysakas A </w:t>
            </w:r>
            <w:r w:rsidRPr="003349F2">
              <w:rPr>
                <w:szCs w:val="24"/>
              </w:rPr>
              <w:lastRenderedPageBreak/>
              <w:t>Pale-Gold Raven, skirtas I–IV</w:t>
            </w:r>
            <w:r>
              <w:rPr>
                <w:szCs w:val="24"/>
              </w:rPr>
              <w:t xml:space="preserve">G / </w:t>
            </w:r>
            <w:r w:rsidRPr="003349F2">
              <w:rPr>
                <w:szCs w:val="24"/>
              </w:rPr>
              <w:t>9–12 kl</w:t>
            </w:r>
            <w:r>
              <w:rPr>
                <w:szCs w:val="24"/>
              </w:rPr>
              <w:t>.</w:t>
            </w:r>
            <w:r w:rsidRPr="003349F2">
              <w:rPr>
                <w:szCs w:val="24"/>
              </w:rPr>
              <w:t xml:space="preserve"> mokiniams*</w:t>
            </w:r>
          </w:p>
        </w:tc>
        <w:tc>
          <w:tcPr>
            <w:tcW w:w="2268" w:type="dxa"/>
            <w:hideMark/>
          </w:tcPr>
          <w:p w14:paraId="79AB52E9" w14:textId="77777777" w:rsidR="005B721E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lastRenderedPageBreak/>
              <w:t xml:space="preserve">11 val. </w:t>
            </w:r>
          </w:p>
          <w:p w14:paraId="22D02FA0" w14:textId="30F67320" w:rsidR="005B721E" w:rsidRPr="003349F2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Jurbarko kultūros centras</w:t>
            </w:r>
          </w:p>
        </w:tc>
        <w:tc>
          <w:tcPr>
            <w:tcW w:w="0" w:type="auto"/>
            <w:hideMark/>
          </w:tcPr>
          <w:p w14:paraId="27BFD402" w14:textId="77777777" w:rsidR="005B721E" w:rsidRPr="003349F2" w:rsidRDefault="005B721E" w:rsidP="005B721E">
            <w:pPr>
              <w:rPr>
                <w:szCs w:val="24"/>
              </w:rPr>
            </w:pPr>
            <w:r w:rsidRPr="003349F2">
              <w:rPr>
                <w:szCs w:val="24"/>
              </w:rPr>
              <w:t>Jurbarko Antano Giedraičio-Giedriaus gimnazijos anglų kalbos mokytojai</w:t>
            </w:r>
          </w:p>
        </w:tc>
      </w:tr>
      <w:tr w:rsidR="005B721E" w:rsidRPr="003349F2" w14:paraId="280A5F4A" w14:textId="77777777" w:rsidTr="005B721E">
        <w:trPr>
          <w:trHeight w:val="315"/>
        </w:trPr>
        <w:tc>
          <w:tcPr>
            <w:tcW w:w="1190" w:type="dxa"/>
            <w:hideMark/>
          </w:tcPr>
          <w:p w14:paraId="62B79978" w14:textId="77777777" w:rsidR="005B721E" w:rsidRPr="003349F2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17–18 d.</w:t>
            </w:r>
          </w:p>
        </w:tc>
        <w:tc>
          <w:tcPr>
            <w:tcW w:w="3829" w:type="dxa"/>
            <w:hideMark/>
          </w:tcPr>
          <w:p w14:paraId="38877320" w14:textId="77777777" w:rsidR="005B721E" w:rsidRPr="003349F2" w:rsidRDefault="005B721E" w:rsidP="005B721E">
            <w:pPr>
              <w:jc w:val="both"/>
              <w:rPr>
                <w:szCs w:val="24"/>
              </w:rPr>
            </w:pPr>
            <w:r w:rsidRPr="003349F2">
              <w:rPr>
                <w:szCs w:val="24"/>
              </w:rPr>
              <w:t>Labdaringas naktinio tinklinio turnyras*</w:t>
            </w:r>
          </w:p>
        </w:tc>
        <w:tc>
          <w:tcPr>
            <w:tcW w:w="2268" w:type="dxa"/>
            <w:hideMark/>
          </w:tcPr>
          <w:p w14:paraId="7114E4B2" w14:textId="77777777" w:rsidR="005B721E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 xml:space="preserve">18–9 val. </w:t>
            </w:r>
          </w:p>
          <w:p w14:paraId="3F5866FF" w14:textId="415EE8C7" w:rsidR="005B721E" w:rsidRPr="003349F2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Jurbarko Antano Giedraičio-Giedriaus gimnazijos sporto salė</w:t>
            </w:r>
          </w:p>
        </w:tc>
        <w:tc>
          <w:tcPr>
            <w:tcW w:w="0" w:type="auto"/>
            <w:hideMark/>
          </w:tcPr>
          <w:p w14:paraId="2A3A2018" w14:textId="77777777" w:rsidR="005B721E" w:rsidRDefault="005B721E" w:rsidP="005B721E">
            <w:pPr>
              <w:rPr>
                <w:szCs w:val="24"/>
              </w:rPr>
            </w:pPr>
            <w:r w:rsidRPr="003349F2">
              <w:rPr>
                <w:szCs w:val="24"/>
              </w:rPr>
              <w:t>A. Zikienė</w:t>
            </w:r>
          </w:p>
          <w:p w14:paraId="24E470E8" w14:textId="3D1226C7" w:rsidR="005B721E" w:rsidRDefault="005B721E" w:rsidP="005B721E">
            <w:pPr>
              <w:rPr>
                <w:szCs w:val="24"/>
              </w:rPr>
            </w:pPr>
            <w:r w:rsidRPr="003349F2">
              <w:rPr>
                <w:szCs w:val="24"/>
              </w:rPr>
              <w:t>Jurbarko Antano Giedraičio-Giedriaus gimnazijos mokinių taryba</w:t>
            </w:r>
            <w:r w:rsidR="008C2448">
              <w:rPr>
                <w:szCs w:val="24"/>
              </w:rPr>
              <w:t>,</w:t>
            </w:r>
            <w:r w:rsidRPr="003349F2">
              <w:rPr>
                <w:szCs w:val="24"/>
              </w:rPr>
              <w:t xml:space="preserve"> </w:t>
            </w:r>
          </w:p>
          <w:p w14:paraId="3D740C58" w14:textId="12AD7EC1" w:rsidR="005B721E" w:rsidRPr="003349F2" w:rsidRDefault="005B721E" w:rsidP="005B721E">
            <w:pPr>
              <w:rPr>
                <w:szCs w:val="24"/>
              </w:rPr>
            </w:pPr>
            <w:r w:rsidRPr="003349F2">
              <w:rPr>
                <w:szCs w:val="24"/>
              </w:rPr>
              <w:t>Jurbarko rajono savivaldybė</w:t>
            </w:r>
          </w:p>
        </w:tc>
      </w:tr>
      <w:tr w:rsidR="005B721E" w:rsidRPr="003349F2" w14:paraId="10C85AB8" w14:textId="77777777" w:rsidTr="005B721E">
        <w:trPr>
          <w:trHeight w:val="315"/>
        </w:trPr>
        <w:tc>
          <w:tcPr>
            <w:tcW w:w="1190" w:type="dxa"/>
            <w:hideMark/>
          </w:tcPr>
          <w:p w14:paraId="1C6C1CF9" w14:textId="77777777" w:rsidR="005B721E" w:rsidRPr="003349F2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21 d.</w:t>
            </w:r>
          </w:p>
        </w:tc>
        <w:tc>
          <w:tcPr>
            <w:tcW w:w="3829" w:type="dxa"/>
            <w:hideMark/>
          </w:tcPr>
          <w:p w14:paraId="7AA032B4" w14:textId="00419A02" w:rsidR="005B721E" w:rsidRPr="003349F2" w:rsidRDefault="005B721E" w:rsidP="005B721E">
            <w:pPr>
              <w:jc w:val="both"/>
              <w:rPr>
                <w:szCs w:val="24"/>
              </w:rPr>
            </w:pPr>
            <w:r w:rsidRPr="003349F2">
              <w:rPr>
                <w:szCs w:val="24"/>
              </w:rPr>
              <w:t xml:space="preserve">STEAM praktika Jurbarko r. Eržvilko gimnazijos 2G kl. mokiniams </w:t>
            </w:r>
            <w:r>
              <w:rPr>
                <w:szCs w:val="24"/>
              </w:rPr>
              <w:t>„</w:t>
            </w:r>
            <w:r w:rsidRPr="003349F2">
              <w:rPr>
                <w:szCs w:val="24"/>
              </w:rPr>
              <w:t>Cheminės reakcijos aplink mus: ką slepia neorganinė chemija?</w:t>
            </w:r>
            <w:r>
              <w:rPr>
                <w:szCs w:val="24"/>
              </w:rPr>
              <w:t>“</w:t>
            </w:r>
            <w:r w:rsidRPr="003349F2">
              <w:rPr>
                <w:szCs w:val="24"/>
              </w:rPr>
              <w:t>* (TŪM projekto tinklaveika)</w:t>
            </w:r>
          </w:p>
        </w:tc>
        <w:tc>
          <w:tcPr>
            <w:tcW w:w="2268" w:type="dxa"/>
            <w:hideMark/>
          </w:tcPr>
          <w:p w14:paraId="6EC610B5" w14:textId="661CC181" w:rsidR="005B721E" w:rsidRPr="003349F2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9–10.30 val. Jurbarko Antano Giedraičio-Giedriaus gimnazijos Gamtos mokslų laboratorija</w:t>
            </w:r>
          </w:p>
        </w:tc>
        <w:tc>
          <w:tcPr>
            <w:tcW w:w="0" w:type="auto"/>
            <w:hideMark/>
          </w:tcPr>
          <w:p w14:paraId="64DC283E" w14:textId="77777777" w:rsidR="005B721E" w:rsidRDefault="005B721E" w:rsidP="005B721E">
            <w:pPr>
              <w:rPr>
                <w:szCs w:val="24"/>
              </w:rPr>
            </w:pPr>
            <w:r w:rsidRPr="003349F2">
              <w:rPr>
                <w:szCs w:val="24"/>
              </w:rPr>
              <w:t>L. Aniulienė</w:t>
            </w:r>
          </w:p>
          <w:p w14:paraId="3F7BF08E" w14:textId="6D00C995" w:rsidR="005B721E" w:rsidRPr="003349F2" w:rsidRDefault="005B721E" w:rsidP="005B721E">
            <w:pPr>
              <w:rPr>
                <w:szCs w:val="24"/>
              </w:rPr>
            </w:pPr>
            <w:r w:rsidRPr="003349F2">
              <w:rPr>
                <w:szCs w:val="24"/>
              </w:rPr>
              <w:t>J. Kazinevičienė</w:t>
            </w:r>
          </w:p>
        </w:tc>
      </w:tr>
      <w:tr w:rsidR="005B721E" w:rsidRPr="003349F2" w14:paraId="7510DB58" w14:textId="77777777" w:rsidTr="005B721E">
        <w:trPr>
          <w:trHeight w:val="315"/>
        </w:trPr>
        <w:tc>
          <w:tcPr>
            <w:tcW w:w="1190" w:type="dxa"/>
          </w:tcPr>
          <w:p w14:paraId="73A71A87" w14:textId="0928B09C" w:rsidR="005B721E" w:rsidRPr="003349F2" w:rsidRDefault="005B721E" w:rsidP="005B721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21 d.</w:t>
            </w:r>
          </w:p>
        </w:tc>
        <w:tc>
          <w:tcPr>
            <w:tcW w:w="3829" w:type="dxa"/>
          </w:tcPr>
          <w:p w14:paraId="6CB1A214" w14:textId="7329B1C0" w:rsidR="005B721E" w:rsidRPr="003349F2" w:rsidRDefault="005B721E" w:rsidP="005B721E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Jurbarko r . Veliuonos Antano ir Jono Juškų gimnazijos </w:t>
            </w:r>
            <w:r>
              <w:rPr>
                <w:rStyle w:val="normaltextrun"/>
                <w:color w:val="000000"/>
                <w:szCs w:val="24"/>
                <w:shd w:val="clear" w:color="auto" w:fill="FFFFFF"/>
              </w:rPr>
              <w:t xml:space="preserve">1–4 kl. lietuvių kalbos ir literatūros, gamtos, matematikos, dailės integruotos pamokos „Kas Baltijoje </w:t>
            </w:r>
            <w:r w:rsidRPr="005B721E">
              <w:rPr>
                <w:color w:val="000000"/>
                <w:szCs w:val="24"/>
                <w:shd w:val="clear" w:color="auto" w:fill="FFFFFF"/>
              </w:rPr>
              <w:t>gyvena</w:t>
            </w:r>
            <w:r>
              <w:rPr>
                <w:color w:val="000000"/>
                <w:szCs w:val="24"/>
                <w:shd w:val="clear" w:color="auto" w:fill="FFFFFF"/>
              </w:rPr>
              <w:t>?“</w:t>
            </w:r>
            <w:r w:rsidRPr="005B721E">
              <w:rPr>
                <w:color w:val="000000"/>
                <w:szCs w:val="24"/>
                <w:shd w:val="clear" w:color="auto" w:fill="FFFFFF"/>
              </w:rPr>
              <w:t xml:space="preserve"> </w:t>
            </w:r>
            <w:r>
              <w:rPr>
                <w:rStyle w:val="normaltextrun"/>
                <w:color w:val="000000"/>
                <w:szCs w:val="24"/>
                <w:shd w:val="clear" w:color="auto" w:fill="FFFFFF"/>
              </w:rPr>
              <w:t>Lietuvos jūrų muziejuje*</w:t>
            </w:r>
          </w:p>
        </w:tc>
        <w:tc>
          <w:tcPr>
            <w:tcW w:w="2268" w:type="dxa"/>
          </w:tcPr>
          <w:p w14:paraId="5BC605F6" w14:textId="3C8F7B0E" w:rsidR="005B721E" w:rsidRDefault="005B721E" w:rsidP="005B721E">
            <w:pPr>
              <w:jc w:val="center"/>
              <w:rPr>
                <w:rStyle w:val="normaltextrun"/>
                <w:color w:val="000000"/>
                <w:szCs w:val="24"/>
                <w:shd w:val="clear" w:color="auto" w:fill="FFFFFF"/>
              </w:rPr>
            </w:pPr>
            <w:r>
              <w:rPr>
                <w:szCs w:val="24"/>
              </w:rPr>
              <w:t>8.30</w:t>
            </w:r>
            <w:r>
              <w:rPr>
                <w:rStyle w:val="normaltextrun"/>
                <w:color w:val="000000"/>
                <w:szCs w:val="24"/>
                <w:shd w:val="clear" w:color="auto" w:fill="FFFFFF"/>
              </w:rPr>
              <w:t>–18 val.</w:t>
            </w:r>
          </w:p>
          <w:p w14:paraId="75A3CEFA" w14:textId="56DF891B" w:rsidR="005B721E" w:rsidRPr="003349F2" w:rsidRDefault="005B721E" w:rsidP="005B721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Klaipėda</w:t>
            </w:r>
          </w:p>
        </w:tc>
        <w:tc>
          <w:tcPr>
            <w:tcW w:w="0" w:type="auto"/>
          </w:tcPr>
          <w:p w14:paraId="589BA95F" w14:textId="77777777" w:rsidR="005B721E" w:rsidRDefault="005B721E" w:rsidP="005B721E">
            <w:pPr>
              <w:rPr>
                <w:rStyle w:val="eop"/>
                <w:color w:val="000000"/>
                <w:szCs w:val="24"/>
              </w:rPr>
            </w:pPr>
            <w:r>
              <w:rPr>
                <w:rStyle w:val="normaltextrun"/>
                <w:color w:val="000000"/>
                <w:szCs w:val="24"/>
              </w:rPr>
              <w:t>L</w:t>
            </w:r>
            <w:r>
              <w:rPr>
                <w:rStyle w:val="normaltextrun"/>
                <w:color w:val="000000"/>
              </w:rPr>
              <w:t xml:space="preserve">. </w:t>
            </w:r>
            <w:r>
              <w:rPr>
                <w:rStyle w:val="normaltextrun"/>
                <w:color w:val="000000"/>
                <w:szCs w:val="24"/>
              </w:rPr>
              <w:t>Pocienė</w:t>
            </w:r>
            <w:r>
              <w:rPr>
                <w:rStyle w:val="eop"/>
                <w:color w:val="000000"/>
                <w:szCs w:val="24"/>
              </w:rPr>
              <w:t> </w:t>
            </w:r>
          </w:p>
          <w:p w14:paraId="66BD962C" w14:textId="77777777" w:rsidR="005B721E" w:rsidRDefault="005B721E" w:rsidP="005B721E">
            <w:pPr>
              <w:rPr>
                <w:rStyle w:val="eop"/>
                <w:color w:val="000000"/>
                <w:szCs w:val="24"/>
              </w:rPr>
            </w:pPr>
            <w:r>
              <w:rPr>
                <w:rStyle w:val="normaltextrun"/>
                <w:color w:val="000000"/>
                <w:szCs w:val="24"/>
              </w:rPr>
              <w:t>D. Stankūnienė</w:t>
            </w:r>
          </w:p>
          <w:p w14:paraId="12370F12" w14:textId="77777777" w:rsidR="005B721E" w:rsidRDefault="005B721E" w:rsidP="005B721E">
            <w:pPr>
              <w:rPr>
                <w:rStyle w:val="eop"/>
                <w:color w:val="000000"/>
                <w:szCs w:val="24"/>
              </w:rPr>
            </w:pPr>
            <w:r>
              <w:rPr>
                <w:rStyle w:val="normaltextrun"/>
                <w:color w:val="000000"/>
                <w:szCs w:val="24"/>
              </w:rPr>
              <w:t>G. Jokubauskienė</w:t>
            </w:r>
          </w:p>
          <w:p w14:paraId="28483473" w14:textId="6549ED65" w:rsidR="005B721E" w:rsidRPr="003349F2" w:rsidRDefault="005B721E" w:rsidP="005B721E">
            <w:pPr>
              <w:rPr>
                <w:szCs w:val="24"/>
              </w:rPr>
            </w:pPr>
            <w:r>
              <w:rPr>
                <w:rStyle w:val="normaltextrun"/>
                <w:color w:val="000000"/>
                <w:szCs w:val="24"/>
              </w:rPr>
              <w:t>D. Jurevičienė</w:t>
            </w:r>
            <w:r>
              <w:rPr>
                <w:rStyle w:val="eop"/>
                <w:color w:val="000000"/>
                <w:szCs w:val="24"/>
              </w:rPr>
              <w:t> </w:t>
            </w:r>
          </w:p>
        </w:tc>
      </w:tr>
      <w:tr w:rsidR="005B721E" w:rsidRPr="003349F2" w14:paraId="07803535" w14:textId="77777777" w:rsidTr="005B721E">
        <w:trPr>
          <w:trHeight w:val="315"/>
        </w:trPr>
        <w:tc>
          <w:tcPr>
            <w:tcW w:w="1190" w:type="dxa"/>
            <w:hideMark/>
          </w:tcPr>
          <w:p w14:paraId="714D043B" w14:textId="77777777" w:rsidR="005B721E" w:rsidRPr="003349F2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22 d.</w:t>
            </w:r>
          </w:p>
        </w:tc>
        <w:tc>
          <w:tcPr>
            <w:tcW w:w="3829" w:type="dxa"/>
            <w:hideMark/>
          </w:tcPr>
          <w:p w14:paraId="32A83EE6" w14:textId="6E628B88" w:rsidR="005B721E" w:rsidRPr="003349F2" w:rsidRDefault="005B721E" w:rsidP="005B721E">
            <w:pPr>
              <w:jc w:val="both"/>
              <w:rPr>
                <w:szCs w:val="24"/>
              </w:rPr>
            </w:pPr>
            <w:r w:rsidRPr="003349F2">
              <w:rPr>
                <w:szCs w:val="24"/>
              </w:rPr>
              <w:t xml:space="preserve">Arnoldo Piročkino knygos </w:t>
            </w:r>
            <w:r>
              <w:rPr>
                <w:szCs w:val="24"/>
              </w:rPr>
              <w:t>„</w:t>
            </w:r>
            <w:r w:rsidRPr="003349F2">
              <w:rPr>
                <w:szCs w:val="24"/>
              </w:rPr>
              <w:t>Jonas Jablonskis: gyvenimas ir darbai</w:t>
            </w:r>
            <w:r>
              <w:rPr>
                <w:szCs w:val="24"/>
              </w:rPr>
              <w:t>“</w:t>
            </w:r>
            <w:r w:rsidRPr="003349F2">
              <w:rPr>
                <w:szCs w:val="24"/>
              </w:rPr>
              <w:t xml:space="preserve"> pristatymas* (Renginys skirtas Jurbarko r. savivaldybės 2026 m. Arnoldo Piročkino metams paminėti)</w:t>
            </w:r>
          </w:p>
        </w:tc>
        <w:tc>
          <w:tcPr>
            <w:tcW w:w="2268" w:type="dxa"/>
            <w:hideMark/>
          </w:tcPr>
          <w:p w14:paraId="50C91B34" w14:textId="0E7FCE8D" w:rsidR="005B721E" w:rsidRPr="005533E1" w:rsidRDefault="005B721E" w:rsidP="005B721E">
            <w:pPr>
              <w:jc w:val="center"/>
              <w:rPr>
                <w:szCs w:val="24"/>
              </w:rPr>
            </w:pPr>
            <w:r w:rsidRPr="00705204">
              <w:rPr>
                <w:szCs w:val="24"/>
              </w:rPr>
              <w:t>17.30 val.</w:t>
            </w:r>
          </w:p>
          <w:p w14:paraId="7B81D3F2" w14:textId="558FC0B0" w:rsidR="005B721E" w:rsidRPr="003349F2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Jurbarko rajono savivaldybės viešoji biblioteka</w:t>
            </w:r>
          </w:p>
        </w:tc>
        <w:tc>
          <w:tcPr>
            <w:tcW w:w="0" w:type="auto"/>
            <w:hideMark/>
          </w:tcPr>
          <w:p w14:paraId="4B537229" w14:textId="7C666500" w:rsidR="005B721E" w:rsidRDefault="005B721E" w:rsidP="005B721E">
            <w:pPr>
              <w:rPr>
                <w:szCs w:val="24"/>
              </w:rPr>
            </w:pPr>
            <w:r w:rsidRPr="003349F2">
              <w:rPr>
                <w:szCs w:val="24"/>
              </w:rPr>
              <w:t>Jurbarko rajono savivaldybės viešoji biblioteka</w:t>
            </w:r>
            <w:r w:rsidR="008C2448">
              <w:rPr>
                <w:szCs w:val="24"/>
              </w:rPr>
              <w:t>,</w:t>
            </w:r>
            <w:r w:rsidRPr="003349F2">
              <w:rPr>
                <w:szCs w:val="24"/>
              </w:rPr>
              <w:t xml:space="preserve"> </w:t>
            </w:r>
          </w:p>
          <w:p w14:paraId="3EACD550" w14:textId="5BD9BDCE" w:rsidR="005B721E" w:rsidRPr="003349F2" w:rsidRDefault="005B721E" w:rsidP="005B721E">
            <w:pPr>
              <w:rPr>
                <w:szCs w:val="24"/>
              </w:rPr>
            </w:pPr>
            <w:r w:rsidRPr="003349F2">
              <w:rPr>
                <w:szCs w:val="24"/>
              </w:rPr>
              <w:t xml:space="preserve">Jurbarko Antano Giedraičio-Giedriaus gimnazijos lietuvių kalbos ir literatūros mokytojai </w:t>
            </w:r>
          </w:p>
        </w:tc>
      </w:tr>
      <w:tr w:rsidR="005B721E" w:rsidRPr="003349F2" w14:paraId="69B13831" w14:textId="77777777" w:rsidTr="005B721E">
        <w:trPr>
          <w:trHeight w:val="315"/>
        </w:trPr>
        <w:tc>
          <w:tcPr>
            <w:tcW w:w="1190" w:type="dxa"/>
          </w:tcPr>
          <w:p w14:paraId="3B4E61AD" w14:textId="235BFC5D" w:rsidR="005B721E" w:rsidRPr="003349F2" w:rsidRDefault="005B721E" w:rsidP="005B721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22 d.</w:t>
            </w:r>
          </w:p>
        </w:tc>
        <w:tc>
          <w:tcPr>
            <w:tcW w:w="3829" w:type="dxa"/>
          </w:tcPr>
          <w:p w14:paraId="49060D5A" w14:textId="13928B29" w:rsidR="005B721E" w:rsidRPr="003349F2" w:rsidRDefault="005B721E" w:rsidP="005B721E">
            <w:pPr>
              <w:jc w:val="both"/>
              <w:rPr>
                <w:szCs w:val="24"/>
              </w:rPr>
            </w:pPr>
            <w:r w:rsidRPr="002B7639">
              <w:rPr>
                <w:szCs w:val="24"/>
              </w:rPr>
              <w:t>Jurbarko r</w:t>
            </w:r>
            <w:r>
              <w:rPr>
                <w:szCs w:val="24"/>
              </w:rPr>
              <w:t>.</w:t>
            </w:r>
            <w:r w:rsidRPr="002B7639">
              <w:rPr>
                <w:szCs w:val="24"/>
              </w:rPr>
              <w:t xml:space="preserve"> sav</w:t>
            </w:r>
            <w:r>
              <w:rPr>
                <w:szCs w:val="24"/>
              </w:rPr>
              <w:t>.</w:t>
            </w:r>
            <w:r w:rsidRPr="002B7639">
              <w:rPr>
                <w:szCs w:val="24"/>
              </w:rPr>
              <w:t xml:space="preserve"> bendrojo ugdymo mokyklų 5–6 kl</w:t>
            </w:r>
            <w:r>
              <w:rPr>
                <w:szCs w:val="24"/>
              </w:rPr>
              <w:t>.</w:t>
            </w:r>
            <w:r w:rsidRPr="002B7639">
              <w:rPr>
                <w:szCs w:val="24"/>
              </w:rPr>
              <w:t xml:space="preserve"> mokinių anglų kalbos konkurso „Book in Hands“, skirto Tarptautinei knygos dienai ir ispanų rašytojo Miguelio de Cervanteso 410-osioms mirties metinėms paminėt</w:t>
            </w:r>
            <w:r>
              <w:rPr>
                <w:szCs w:val="24"/>
              </w:rPr>
              <w:t>i*</w:t>
            </w:r>
          </w:p>
        </w:tc>
        <w:tc>
          <w:tcPr>
            <w:tcW w:w="2268" w:type="dxa"/>
          </w:tcPr>
          <w:p w14:paraId="5B07BAC6" w14:textId="77777777" w:rsidR="005B721E" w:rsidRDefault="005B721E" w:rsidP="005B721E">
            <w:pPr>
              <w:jc w:val="center"/>
              <w:rPr>
                <w:szCs w:val="24"/>
              </w:rPr>
            </w:pPr>
            <w:r w:rsidRPr="002B7639">
              <w:rPr>
                <w:szCs w:val="24"/>
              </w:rPr>
              <w:t>10 va</w:t>
            </w:r>
            <w:r>
              <w:rPr>
                <w:szCs w:val="24"/>
              </w:rPr>
              <w:t>l.</w:t>
            </w:r>
          </w:p>
          <w:p w14:paraId="083B17EE" w14:textId="1E551EBB" w:rsidR="005B721E" w:rsidRPr="003349F2" w:rsidRDefault="005B721E" w:rsidP="005B721E">
            <w:pPr>
              <w:jc w:val="center"/>
              <w:rPr>
                <w:szCs w:val="24"/>
              </w:rPr>
            </w:pPr>
            <w:r w:rsidRPr="002B7639">
              <w:rPr>
                <w:szCs w:val="24"/>
              </w:rPr>
              <w:t>Jurbarko Naujamiesčio progimnazij</w:t>
            </w:r>
            <w:r>
              <w:rPr>
                <w:szCs w:val="24"/>
              </w:rPr>
              <w:t>a</w:t>
            </w:r>
          </w:p>
        </w:tc>
        <w:tc>
          <w:tcPr>
            <w:tcW w:w="0" w:type="auto"/>
          </w:tcPr>
          <w:p w14:paraId="5E11BDF5" w14:textId="44CEBF3B" w:rsidR="005B721E" w:rsidRPr="003349F2" w:rsidRDefault="005B721E" w:rsidP="005B721E">
            <w:pPr>
              <w:rPr>
                <w:szCs w:val="24"/>
              </w:rPr>
            </w:pPr>
            <w:r>
              <w:rPr>
                <w:szCs w:val="24"/>
              </w:rPr>
              <w:t xml:space="preserve">R. </w:t>
            </w:r>
            <w:r w:rsidRPr="002B7639">
              <w:rPr>
                <w:szCs w:val="24"/>
              </w:rPr>
              <w:t>Tirlikienė</w:t>
            </w:r>
          </w:p>
        </w:tc>
      </w:tr>
      <w:tr w:rsidR="005B721E" w:rsidRPr="003349F2" w14:paraId="42C25737" w14:textId="77777777" w:rsidTr="005B721E">
        <w:trPr>
          <w:trHeight w:val="315"/>
        </w:trPr>
        <w:tc>
          <w:tcPr>
            <w:tcW w:w="1190" w:type="dxa"/>
          </w:tcPr>
          <w:p w14:paraId="4FDC155D" w14:textId="1E7C06A9" w:rsidR="005B721E" w:rsidRPr="003349F2" w:rsidRDefault="005B721E" w:rsidP="005B721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22 d.</w:t>
            </w:r>
          </w:p>
        </w:tc>
        <w:tc>
          <w:tcPr>
            <w:tcW w:w="3829" w:type="dxa"/>
          </w:tcPr>
          <w:p w14:paraId="492C6D06" w14:textId="7068087C" w:rsidR="005B721E" w:rsidRPr="003349F2" w:rsidRDefault="005B721E" w:rsidP="005B721E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Jurginių šventė Motiškių kaime*</w:t>
            </w:r>
          </w:p>
        </w:tc>
        <w:tc>
          <w:tcPr>
            <w:tcW w:w="2268" w:type="dxa"/>
          </w:tcPr>
          <w:p w14:paraId="7616F710" w14:textId="77777777" w:rsidR="005B721E" w:rsidRDefault="005B721E" w:rsidP="005B721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11 val.</w:t>
            </w:r>
          </w:p>
          <w:p w14:paraId="485F49A9" w14:textId="02463C93" w:rsidR="005B721E" w:rsidRPr="003349F2" w:rsidRDefault="005B721E" w:rsidP="005B721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Motiškių kaimas</w:t>
            </w:r>
            <w:r w:rsidR="008C2448">
              <w:rPr>
                <w:szCs w:val="24"/>
              </w:rPr>
              <w:t>,</w:t>
            </w:r>
            <w:r>
              <w:rPr>
                <w:szCs w:val="24"/>
              </w:rPr>
              <w:t xml:space="preserve"> Seredžiaus sen. </w:t>
            </w:r>
          </w:p>
        </w:tc>
        <w:tc>
          <w:tcPr>
            <w:tcW w:w="0" w:type="auto"/>
          </w:tcPr>
          <w:p w14:paraId="0A99A101" w14:textId="6D28C449" w:rsidR="005B721E" w:rsidRPr="003349F2" w:rsidRDefault="005B721E" w:rsidP="005B721E">
            <w:pPr>
              <w:rPr>
                <w:szCs w:val="24"/>
              </w:rPr>
            </w:pPr>
            <w:r>
              <w:rPr>
                <w:szCs w:val="24"/>
              </w:rPr>
              <w:t>M. Baršauskienė</w:t>
            </w:r>
          </w:p>
        </w:tc>
      </w:tr>
      <w:tr w:rsidR="005B721E" w:rsidRPr="003349F2" w14:paraId="0E448CBC" w14:textId="77777777" w:rsidTr="005B721E">
        <w:trPr>
          <w:trHeight w:val="315"/>
        </w:trPr>
        <w:tc>
          <w:tcPr>
            <w:tcW w:w="1190" w:type="dxa"/>
            <w:hideMark/>
          </w:tcPr>
          <w:p w14:paraId="306077D4" w14:textId="154FC648" w:rsidR="005B721E" w:rsidRPr="003349F2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23 d.</w:t>
            </w:r>
          </w:p>
        </w:tc>
        <w:tc>
          <w:tcPr>
            <w:tcW w:w="3829" w:type="dxa"/>
            <w:hideMark/>
          </w:tcPr>
          <w:p w14:paraId="7FE1CB04" w14:textId="50B09BDC" w:rsidR="005B721E" w:rsidRPr="003349F2" w:rsidRDefault="005B721E" w:rsidP="005B721E">
            <w:pPr>
              <w:jc w:val="both"/>
              <w:rPr>
                <w:szCs w:val="24"/>
              </w:rPr>
            </w:pPr>
            <w:r w:rsidRPr="003349F2">
              <w:rPr>
                <w:szCs w:val="24"/>
              </w:rPr>
              <w:t>„Profesijų mugė</w:t>
            </w:r>
            <w:r>
              <w:rPr>
                <w:szCs w:val="24"/>
              </w:rPr>
              <w:t>“ s</w:t>
            </w:r>
            <w:r w:rsidRPr="003349F2">
              <w:rPr>
                <w:szCs w:val="24"/>
              </w:rPr>
              <w:t>kirta visų Jurbarko rajono bendrojo ugdymo įstaigų 1–12 kl. mokiniams*</w:t>
            </w:r>
          </w:p>
        </w:tc>
        <w:tc>
          <w:tcPr>
            <w:tcW w:w="2268" w:type="dxa"/>
            <w:hideMark/>
          </w:tcPr>
          <w:p w14:paraId="0EFEF6A8" w14:textId="77777777" w:rsidR="005B721E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9.30 val.</w:t>
            </w:r>
          </w:p>
          <w:p w14:paraId="143651D7" w14:textId="220CBD1E" w:rsidR="005B721E" w:rsidRPr="003349F2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Jurbarko r. Eržvi</w:t>
            </w:r>
            <w:r>
              <w:rPr>
                <w:szCs w:val="24"/>
              </w:rPr>
              <w:t>l</w:t>
            </w:r>
            <w:r w:rsidRPr="003349F2">
              <w:rPr>
                <w:szCs w:val="24"/>
              </w:rPr>
              <w:t>ko gimnazija</w:t>
            </w:r>
          </w:p>
        </w:tc>
        <w:tc>
          <w:tcPr>
            <w:tcW w:w="0" w:type="auto"/>
            <w:hideMark/>
          </w:tcPr>
          <w:p w14:paraId="155CFE16" w14:textId="77777777" w:rsidR="005B721E" w:rsidRDefault="005B721E" w:rsidP="005B721E">
            <w:pPr>
              <w:rPr>
                <w:szCs w:val="24"/>
              </w:rPr>
            </w:pPr>
            <w:r w:rsidRPr="003349F2">
              <w:rPr>
                <w:szCs w:val="24"/>
              </w:rPr>
              <w:t>A. Bautronis</w:t>
            </w:r>
          </w:p>
          <w:p w14:paraId="02EE627A" w14:textId="2B8C494A" w:rsidR="005B721E" w:rsidRPr="003349F2" w:rsidRDefault="005B721E" w:rsidP="005B721E">
            <w:pPr>
              <w:rPr>
                <w:szCs w:val="24"/>
              </w:rPr>
            </w:pPr>
            <w:r w:rsidRPr="003349F2">
              <w:rPr>
                <w:szCs w:val="24"/>
              </w:rPr>
              <w:t>G. Šimanauskienė</w:t>
            </w:r>
          </w:p>
        </w:tc>
      </w:tr>
      <w:tr w:rsidR="005B721E" w:rsidRPr="003349F2" w14:paraId="1646E7DA" w14:textId="77777777" w:rsidTr="005B721E">
        <w:trPr>
          <w:trHeight w:val="315"/>
        </w:trPr>
        <w:tc>
          <w:tcPr>
            <w:tcW w:w="1190" w:type="dxa"/>
            <w:hideMark/>
          </w:tcPr>
          <w:p w14:paraId="7E97C4F4" w14:textId="30766291" w:rsidR="005B721E" w:rsidRPr="003349F2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23 d.</w:t>
            </w:r>
          </w:p>
        </w:tc>
        <w:tc>
          <w:tcPr>
            <w:tcW w:w="3829" w:type="dxa"/>
            <w:hideMark/>
          </w:tcPr>
          <w:p w14:paraId="1F6BC897" w14:textId="77777777" w:rsidR="005B721E" w:rsidRPr="003349F2" w:rsidRDefault="005B721E" w:rsidP="005B721E">
            <w:pPr>
              <w:jc w:val="both"/>
              <w:rPr>
                <w:szCs w:val="24"/>
              </w:rPr>
            </w:pPr>
            <w:r w:rsidRPr="003349F2">
              <w:rPr>
                <w:szCs w:val="24"/>
              </w:rPr>
              <w:t>Jaunųjų pedagogų klubo „Kryptis – mokytojas“ susitikimas*</w:t>
            </w:r>
          </w:p>
        </w:tc>
        <w:tc>
          <w:tcPr>
            <w:tcW w:w="2268" w:type="dxa"/>
            <w:hideMark/>
          </w:tcPr>
          <w:p w14:paraId="4FE42EAE" w14:textId="77777777" w:rsidR="005B721E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9.30 val.</w:t>
            </w:r>
          </w:p>
          <w:p w14:paraId="04FB1DC1" w14:textId="7FDFA5BE" w:rsidR="005B721E" w:rsidRPr="003349F2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Jurbarko r. Eržvilko gimnazija</w:t>
            </w:r>
          </w:p>
        </w:tc>
        <w:tc>
          <w:tcPr>
            <w:tcW w:w="0" w:type="auto"/>
            <w:hideMark/>
          </w:tcPr>
          <w:p w14:paraId="41660F4B" w14:textId="77777777" w:rsidR="005B721E" w:rsidRDefault="005B721E" w:rsidP="005B721E">
            <w:pPr>
              <w:rPr>
                <w:szCs w:val="24"/>
              </w:rPr>
            </w:pPr>
            <w:r w:rsidRPr="003349F2">
              <w:rPr>
                <w:szCs w:val="24"/>
              </w:rPr>
              <w:t>J. Bastienė</w:t>
            </w:r>
          </w:p>
          <w:p w14:paraId="4B1238D0" w14:textId="77777777" w:rsidR="005B721E" w:rsidRDefault="005B721E" w:rsidP="005B721E">
            <w:pPr>
              <w:rPr>
                <w:szCs w:val="24"/>
              </w:rPr>
            </w:pPr>
            <w:r w:rsidRPr="003349F2">
              <w:rPr>
                <w:szCs w:val="24"/>
              </w:rPr>
              <w:t>G. Jancevičiūtė</w:t>
            </w:r>
          </w:p>
          <w:p w14:paraId="65CCD1FC" w14:textId="77777777" w:rsidR="005B721E" w:rsidRDefault="005B721E" w:rsidP="005B721E">
            <w:pPr>
              <w:rPr>
                <w:szCs w:val="24"/>
              </w:rPr>
            </w:pPr>
            <w:r w:rsidRPr="003349F2">
              <w:rPr>
                <w:szCs w:val="24"/>
              </w:rPr>
              <w:t>G. Šimanauskienė</w:t>
            </w:r>
          </w:p>
          <w:p w14:paraId="30B120DF" w14:textId="7DA09399" w:rsidR="005B721E" w:rsidRPr="003349F2" w:rsidRDefault="005B721E" w:rsidP="005B721E">
            <w:pPr>
              <w:rPr>
                <w:szCs w:val="24"/>
              </w:rPr>
            </w:pPr>
            <w:r w:rsidRPr="003349F2">
              <w:rPr>
                <w:szCs w:val="24"/>
              </w:rPr>
              <w:t>JPK mentoriai mokyklose</w:t>
            </w:r>
          </w:p>
        </w:tc>
      </w:tr>
      <w:tr w:rsidR="005B721E" w:rsidRPr="003349F2" w14:paraId="43345F15" w14:textId="77777777" w:rsidTr="005B721E">
        <w:trPr>
          <w:trHeight w:val="315"/>
        </w:trPr>
        <w:tc>
          <w:tcPr>
            <w:tcW w:w="1190" w:type="dxa"/>
            <w:hideMark/>
          </w:tcPr>
          <w:p w14:paraId="39394BB2" w14:textId="77777777" w:rsidR="005B721E" w:rsidRPr="003349F2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24 d.</w:t>
            </w:r>
          </w:p>
        </w:tc>
        <w:tc>
          <w:tcPr>
            <w:tcW w:w="3829" w:type="dxa"/>
            <w:hideMark/>
          </w:tcPr>
          <w:p w14:paraId="6619B9AA" w14:textId="1BC4D8C6" w:rsidR="005B721E" w:rsidRPr="003349F2" w:rsidRDefault="005B721E" w:rsidP="005B721E">
            <w:pPr>
              <w:jc w:val="both"/>
              <w:rPr>
                <w:szCs w:val="24"/>
              </w:rPr>
            </w:pPr>
            <w:r w:rsidRPr="003349F2">
              <w:rPr>
                <w:szCs w:val="24"/>
              </w:rPr>
              <w:t>Jurbarko r. Eržvilko gimnazijos IVG kl</w:t>
            </w:r>
            <w:r>
              <w:rPr>
                <w:szCs w:val="24"/>
              </w:rPr>
              <w:t>.</w:t>
            </w:r>
            <w:r w:rsidRPr="003349F2">
              <w:rPr>
                <w:szCs w:val="24"/>
              </w:rPr>
              <w:t xml:space="preserve"> mokinių dalyvavimas karjeros ugdymo renginyje Lietuvos didžiojo kunigaikščio Kęstučio pėstininkų batalione – susipažinimas su kario profesija*</w:t>
            </w:r>
          </w:p>
        </w:tc>
        <w:tc>
          <w:tcPr>
            <w:tcW w:w="2268" w:type="dxa"/>
            <w:hideMark/>
          </w:tcPr>
          <w:p w14:paraId="15F7D58C" w14:textId="1BE77544" w:rsidR="005B721E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10 val.</w:t>
            </w:r>
          </w:p>
          <w:p w14:paraId="682F6948" w14:textId="077A707D" w:rsidR="005B721E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Sakalinės kaimas</w:t>
            </w:r>
            <w:r w:rsidR="008C2448">
              <w:rPr>
                <w:szCs w:val="24"/>
              </w:rPr>
              <w:t>,</w:t>
            </w:r>
          </w:p>
          <w:p w14:paraId="03F48BF9" w14:textId="7DE6D6A1" w:rsidR="005B721E" w:rsidRPr="003349F2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Tauragės r.</w:t>
            </w:r>
          </w:p>
        </w:tc>
        <w:tc>
          <w:tcPr>
            <w:tcW w:w="0" w:type="auto"/>
            <w:hideMark/>
          </w:tcPr>
          <w:p w14:paraId="6D0EF2E6" w14:textId="77777777" w:rsidR="005B721E" w:rsidRDefault="005B721E" w:rsidP="005B721E">
            <w:pPr>
              <w:rPr>
                <w:szCs w:val="24"/>
              </w:rPr>
            </w:pPr>
            <w:r w:rsidRPr="003349F2">
              <w:rPr>
                <w:szCs w:val="24"/>
              </w:rPr>
              <w:t>R. Beinakeraitienė</w:t>
            </w:r>
          </w:p>
          <w:p w14:paraId="57AA816F" w14:textId="71895B4F" w:rsidR="005B721E" w:rsidRPr="003349F2" w:rsidRDefault="005B721E" w:rsidP="005B721E">
            <w:pPr>
              <w:rPr>
                <w:szCs w:val="24"/>
              </w:rPr>
            </w:pPr>
            <w:r w:rsidRPr="003349F2">
              <w:rPr>
                <w:szCs w:val="24"/>
              </w:rPr>
              <w:t>G. Šimanauskienė</w:t>
            </w:r>
          </w:p>
        </w:tc>
      </w:tr>
      <w:tr w:rsidR="005B721E" w:rsidRPr="003349F2" w14:paraId="3DF6941F" w14:textId="77777777" w:rsidTr="005B721E">
        <w:trPr>
          <w:trHeight w:val="315"/>
        </w:trPr>
        <w:tc>
          <w:tcPr>
            <w:tcW w:w="1190" w:type="dxa"/>
            <w:hideMark/>
          </w:tcPr>
          <w:p w14:paraId="0F4102F0" w14:textId="77777777" w:rsidR="005B721E" w:rsidRPr="003349F2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lastRenderedPageBreak/>
              <w:t>24 d.</w:t>
            </w:r>
          </w:p>
        </w:tc>
        <w:tc>
          <w:tcPr>
            <w:tcW w:w="3829" w:type="dxa"/>
            <w:hideMark/>
          </w:tcPr>
          <w:p w14:paraId="4C1A61F7" w14:textId="77777777" w:rsidR="005B721E" w:rsidRPr="003349F2" w:rsidRDefault="005B721E" w:rsidP="005B721E">
            <w:pPr>
              <w:jc w:val="both"/>
              <w:rPr>
                <w:szCs w:val="24"/>
              </w:rPr>
            </w:pPr>
            <w:r w:rsidRPr="003349F2">
              <w:rPr>
                <w:szCs w:val="24"/>
              </w:rPr>
              <w:t>Jurbarko „Ąžuoliuko“ mokyklos 3 PU ir 6 PU grupių išvyka į Šakių cirko mokyklą*</w:t>
            </w:r>
          </w:p>
        </w:tc>
        <w:tc>
          <w:tcPr>
            <w:tcW w:w="2268" w:type="dxa"/>
            <w:hideMark/>
          </w:tcPr>
          <w:p w14:paraId="2B2D2416" w14:textId="77777777" w:rsidR="005B721E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10 val.</w:t>
            </w:r>
          </w:p>
          <w:p w14:paraId="7DCE3448" w14:textId="77777777" w:rsidR="005B721E" w:rsidRPr="003349F2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Šakiai</w:t>
            </w:r>
          </w:p>
        </w:tc>
        <w:tc>
          <w:tcPr>
            <w:tcW w:w="0" w:type="auto"/>
            <w:hideMark/>
          </w:tcPr>
          <w:p w14:paraId="6AB8BB9E" w14:textId="77777777" w:rsidR="005B721E" w:rsidRDefault="005B721E" w:rsidP="005B721E">
            <w:pPr>
              <w:rPr>
                <w:szCs w:val="24"/>
              </w:rPr>
            </w:pPr>
            <w:r w:rsidRPr="003349F2">
              <w:rPr>
                <w:szCs w:val="24"/>
              </w:rPr>
              <w:t>I. Krikštanienė</w:t>
            </w:r>
          </w:p>
          <w:p w14:paraId="4C029A34" w14:textId="77777777" w:rsidR="005B721E" w:rsidRDefault="005B721E" w:rsidP="005B721E">
            <w:pPr>
              <w:rPr>
                <w:szCs w:val="24"/>
              </w:rPr>
            </w:pPr>
            <w:r w:rsidRPr="003349F2">
              <w:rPr>
                <w:szCs w:val="24"/>
              </w:rPr>
              <w:t>G. Sabaliauskienė</w:t>
            </w:r>
          </w:p>
          <w:p w14:paraId="1AE295C2" w14:textId="77777777" w:rsidR="005B721E" w:rsidRDefault="005B721E" w:rsidP="005B721E">
            <w:pPr>
              <w:rPr>
                <w:szCs w:val="24"/>
              </w:rPr>
            </w:pPr>
            <w:r w:rsidRPr="003349F2">
              <w:rPr>
                <w:szCs w:val="24"/>
              </w:rPr>
              <w:t>S. Leonavičienė</w:t>
            </w:r>
          </w:p>
          <w:p w14:paraId="0197F74A" w14:textId="77777777" w:rsidR="005B721E" w:rsidRPr="003349F2" w:rsidRDefault="005B721E" w:rsidP="005B721E">
            <w:pPr>
              <w:rPr>
                <w:szCs w:val="24"/>
              </w:rPr>
            </w:pPr>
            <w:r w:rsidRPr="003349F2">
              <w:rPr>
                <w:szCs w:val="24"/>
              </w:rPr>
              <w:t>A. Lingaitytė</w:t>
            </w:r>
          </w:p>
        </w:tc>
      </w:tr>
      <w:tr w:rsidR="005B721E" w:rsidRPr="003349F2" w14:paraId="2267FE80" w14:textId="77777777" w:rsidTr="005B721E">
        <w:trPr>
          <w:trHeight w:val="315"/>
        </w:trPr>
        <w:tc>
          <w:tcPr>
            <w:tcW w:w="1190" w:type="dxa"/>
            <w:hideMark/>
          </w:tcPr>
          <w:p w14:paraId="4B3087B6" w14:textId="77777777" w:rsidR="005B721E" w:rsidRPr="003349F2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24 d.</w:t>
            </w:r>
          </w:p>
        </w:tc>
        <w:tc>
          <w:tcPr>
            <w:tcW w:w="3829" w:type="dxa"/>
            <w:hideMark/>
          </w:tcPr>
          <w:p w14:paraId="1FD33E37" w14:textId="1C7AC4EC" w:rsidR="005B721E" w:rsidRPr="003349F2" w:rsidRDefault="005B721E" w:rsidP="005B721E">
            <w:pPr>
              <w:jc w:val="both"/>
              <w:rPr>
                <w:szCs w:val="24"/>
              </w:rPr>
            </w:pPr>
            <w:r w:rsidRPr="003349F2">
              <w:rPr>
                <w:szCs w:val="24"/>
              </w:rPr>
              <w:t xml:space="preserve">Konferencija lietuvių kalbos ir literatūros, istorijos mokytojams bei mokiniams, skirta MOTIEJAUS VALANČIAUS 225-osioms gimimo metinėms paminėti ,,MOTIEJUS VALANČIUS </w:t>
            </w:r>
            <w:r>
              <w:rPr>
                <w:szCs w:val="24"/>
              </w:rPr>
              <w:t>–</w:t>
            </w:r>
            <w:r w:rsidRPr="003349F2">
              <w:rPr>
                <w:szCs w:val="24"/>
              </w:rPr>
              <w:t xml:space="preserve"> švietėjas, rašytojas, tautosakininkas“* (perkelta iš kovo 24 d.)</w:t>
            </w:r>
          </w:p>
        </w:tc>
        <w:tc>
          <w:tcPr>
            <w:tcW w:w="2268" w:type="dxa"/>
            <w:hideMark/>
          </w:tcPr>
          <w:p w14:paraId="0F24657D" w14:textId="77777777" w:rsidR="005B721E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 xml:space="preserve">10–14 val. </w:t>
            </w:r>
          </w:p>
          <w:p w14:paraId="06068971" w14:textId="69BCE830" w:rsidR="005B721E" w:rsidRPr="003349F2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Jurbarko rajono savivaldybės viešoji biblioteka</w:t>
            </w:r>
          </w:p>
        </w:tc>
        <w:tc>
          <w:tcPr>
            <w:tcW w:w="0" w:type="auto"/>
            <w:hideMark/>
          </w:tcPr>
          <w:p w14:paraId="6CEB2C4B" w14:textId="77777777" w:rsidR="005B721E" w:rsidRDefault="005B721E" w:rsidP="005B721E">
            <w:pPr>
              <w:rPr>
                <w:szCs w:val="24"/>
              </w:rPr>
            </w:pPr>
            <w:r w:rsidRPr="003349F2">
              <w:rPr>
                <w:szCs w:val="24"/>
              </w:rPr>
              <w:t>E. Gylienė</w:t>
            </w:r>
          </w:p>
          <w:p w14:paraId="39E9531A" w14:textId="77777777" w:rsidR="005B721E" w:rsidRDefault="005B721E" w:rsidP="005B721E">
            <w:pPr>
              <w:rPr>
                <w:szCs w:val="24"/>
              </w:rPr>
            </w:pPr>
            <w:r w:rsidRPr="003349F2">
              <w:rPr>
                <w:szCs w:val="24"/>
              </w:rPr>
              <w:t>I. Valošinienė</w:t>
            </w:r>
          </w:p>
          <w:p w14:paraId="2D0D5CF2" w14:textId="77777777" w:rsidR="005B721E" w:rsidRDefault="005B721E" w:rsidP="005B721E">
            <w:pPr>
              <w:rPr>
                <w:szCs w:val="24"/>
              </w:rPr>
            </w:pPr>
            <w:r w:rsidRPr="003349F2">
              <w:rPr>
                <w:szCs w:val="24"/>
              </w:rPr>
              <w:t>J. Norkūnienė</w:t>
            </w:r>
          </w:p>
          <w:p w14:paraId="2337AB23" w14:textId="77777777" w:rsidR="005B721E" w:rsidRDefault="005B721E" w:rsidP="005B721E">
            <w:pPr>
              <w:rPr>
                <w:szCs w:val="24"/>
              </w:rPr>
            </w:pPr>
            <w:r w:rsidRPr="003349F2">
              <w:rPr>
                <w:szCs w:val="24"/>
              </w:rPr>
              <w:t>V. Greičiūnienė</w:t>
            </w:r>
          </w:p>
          <w:p w14:paraId="43D37623" w14:textId="29AD24AC" w:rsidR="005B721E" w:rsidRPr="003349F2" w:rsidRDefault="005B721E" w:rsidP="005B721E">
            <w:pPr>
              <w:rPr>
                <w:szCs w:val="24"/>
              </w:rPr>
            </w:pPr>
            <w:r w:rsidRPr="003349F2">
              <w:rPr>
                <w:szCs w:val="24"/>
              </w:rPr>
              <w:t>V. Bartusevičienė</w:t>
            </w:r>
          </w:p>
        </w:tc>
      </w:tr>
      <w:tr w:rsidR="005B721E" w:rsidRPr="003349F2" w14:paraId="2D8CF25E" w14:textId="77777777" w:rsidTr="005B721E">
        <w:trPr>
          <w:trHeight w:val="315"/>
        </w:trPr>
        <w:tc>
          <w:tcPr>
            <w:tcW w:w="1190" w:type="dxa"/>
            <w:hideMark/>
          </w:tcPr>
          <w:p w14:paraId="0A9B298E" w14:textId="77777777" w:rsidR="005B721E" w:rsidRPr="003349F2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28 d.</w:t>
            </w:r>
          </w:p>
        </w:tc>
        <w:tc>
          <w:tcPr>
            <w:tcW w:w="3829" w:type="dxa"/>
            <w:hideMark/>
          </w:tcPr>
          <w:p w14:paraId="7D95D0C6" w14:textId="7909811B" w:rsidR="005B721E" w:rsidRPr="003349F2" w:rsidRDefault="005B721E" w:rsidP="005B721E">
            <w:pPr>
              <w:jc w:val="both"/>
              <w:rPr>
                <w:szCs w:val="24"/>
              </w:rPr>
            </w:pPr>
            <w:r w:rsidRPr="003349F2">
              <w:rPr>
                <w:szCs w:val="24"/>
              </w:rPr>
              <w:t>Jurbarko rajono bendrojo ugdymo mokyklų pradinių klasių lengvosios atletikos trikovės varžybos (mergai</w:t>
            </w:r>
            <w:r>
              <w:rPr>
                <w:szCs w:val="24"/>
              </w:rPr>
              <w:t>tės</w:t>
            </w:r>
            <w:r w:rsidRPr="003349F2">
              <w:rPr>
                <w:szCs w:val="24"/>
              </w:rPr>
              <w:t>, 2015 m. gimimo ir jaunesn</w:t>
            </w:r>
            <w:r>
              <w:rPr>
                <w:szCs w:val="24"/>
              </w:rPr>
              <w:t>ės</w:t>
            </w:r>
            <w:r w:rsidRPr="003349F2">
              <w:rPr>
                <w:szCs w:val="24"/>
              </w:rPr>
              <w:t>)*</w:t>
            </w:r>
          </w:p>
        </w:tc>
        <w:tc>
          <w:tcPr>
            <w:tcW w:w="2268" w:type="dxa"/>
            <w:hideMark/>
          </w:tcPr>
          <w:p w14:paraId="404491AB" w14:textId="77777777" w:rsidR="005B721E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10 val.</w:t>
            </w:r>
          </w:p>
          <w:p w14:paraId="777731DD" w14:textId="7838713D" w:rsidR="005B721E" w:rsidRPr="003349F2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Jurbarko Vytauto Didžiojo pagrindinė mokykla</w:t>
            </w:r>
          </w:p>
        </w:tc>
        <w:tc>
          <w:tcPr>
            <w:tcW w:w="0" w:type="auto"/>
            <w:hideMark/>
          </w:tcPr>
          <w:p w14:paraId="32C0E7E4" w14:textId="6278041C" w:rsidR="005B721E" w:rsidRPr="003349F2" w:rsidRDefault="005B721E" w:rsidP="005B721E">
            <w:pPr>
              <w:rPr>
                <w:szCs w:val="24"/>
              </w:rPr>
            </w:pPr>
            <w:r w:rsidRPr="003349F2">
              <w:rPr>
                <w:szCs w:val="24"/>
              </w:rPr>
              <w:t>Jurbarko SC</w:t>
            </w:r>
            <w:r>
              <w:rPr>
                <w:szCs w:val="24"/>
              </w:rPr>
              <w:t xml:space="preserve"> </w:t>
            </w:r>
            <w:r w:rsidRPr="003349F2">
              <w:rPr>
                <w:szCs w:val="24"/>
              </w:rPr>
              <w:t>/</w:t>
            </w:r>
            <w:r>
              <w:rPr>
                <w:szCs w:val="24"/>
              </w:rPr>
              <w:t xml:space="preserve"> </w:t>
            </w:r>
            <w:r w:rsidRPr="003349F2">
              <w:rPr>
                <w:szCs w:val="24"/>
              </w:rPr>
              <w:t>Švietimo, kultūros ir sporto skyrius</w:t>
            </w:r>
            <w:r>
              <w:rPr>
                <w:szCs w:val="24"/>
              </w:rPr>
              <w:t xml:space="preserve"> </w:t>
            </w:r>
            <w:r w:rsidRPr="003349F2">
              <w:rPr>
                <w:szCs w:val="24"/>
              </w:rPr>
              <w:t>/ LINEŠA</w:t>
            </w:r>
          </w:p>
        </w:tc>
      </w:tr>
      <w:tr w:rsidR="005B721E" w:rsidRPr="003349F2" w14:paraId="0872D2F3" w14:textId="77777777" w:rsidTr="005B721E">
        <w:trPr>
          <w:trHeight w:val="315"/>
        </w:trPr>
        <w:tc>
          <w:tcPr>
            <w:tcW w:w="1190" w:type="dxa"/>
            <w:hideMark/>
          </w:tcPr>
          <w:p w14:paraId="133AC024" w14:textId="77777777" w:rsidR="005B721E" w:rsidRPr="003349F2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28 d.</w:t>
            </w:r>
          </w:p>
        </w:tc>
        <w:tc>
          <w:tcPr>
            <w:tcW w:w="3829" w:type="dxa"/>
            <w:hideMark/>
          </w:tcPr>
          <w:p w14:paraId="4FE9DD33" w14:textId="2F262A95" w:rsidR="005B721E" w:rsidRPr="003349F2" w:rsidRDefault="005B721E" w:rsidP="005B721E">
            <w:pPr>
              <w:jc w:val="both"/>
              <w:rPr>
                <w:szCs w:val="24"/>
              </w:rPr>
            </w:pPr>
            <w:r w:rsidRPr="003349F2">
              <w:rPr>
                <w:szCs w:val="24"/>
              </w:rPr>
              <w:t>Jurbarko rajono bendrojo ugdymo mokyklų pradinių klasių lengvosios atletikos trikovės varžybos (berniuk</w:t>
            </w:r>
            <w:r>
              <w:rPr>
                <w:szCs w:val="24"/>
              </w:rPr>
              <w:t>ai</w:t>
            </w:r>
            <w:r w:rsidRPr="003349F2">
              <w:rPr>
                <w:szCs w:val="24"/>
              </w:rPr>
              <w:t>, 2015 m. gimimo ir jaunesni)*</w:t>
            </w:r>
          </w:p>
        </w:tc>
        <w:tc>
          <w:tcPr>
            <w:tcW w:w="2268" w:type="dxa"/>
            <w:hideMark/>
          </w:tcPr>
          <w:p w14:paraId="737FEBF7" w14:textId="77777777" w:rsidR="005B721E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10 val.</w:t>
            </w:r>
          </w:p>
          <w:p w14:paraId="59D7C93D" w14:textId="663C75BC" w:rsidR="005B721E" w:rsidRPr="003349F2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Jurbarko Vytauto Didžiojo pagrindinė mokykla</w:t>
            </w:r>
          </w:p>
        </w:tc>
        <w:tc>
          <w:tcPr>
            <w:tcW w:w="0" w:type="auto"/>
            <w:hideMark/>
          </w:tcPr>
          <w:p w14:paraId="46500F96" w14:textId="3DE84ACE" w:rsidR="005B721E" w:rsidRPr="003349F2" w:rsidRDefault="005B721E" w:rsidP="005B721E">
            <w:pPr>
              <w:rPr>
                <w:szCs w:val="24"/>
              </w:rPr>
            </w:pPr>
            <w:r w:rsidRPr="003349F2">
              <w:rPr>
                <w:szCs w:val="24"/>
              </w:rPr>
              <w:t>Jurbarko SC</w:t>
            </w:r>
            <w:r>
              <w:rPr>
                <w:szCs w:val="24"/>
              </w:rPr>
              <w:t xml:space="preserve"> </w:t>
            </w:r>
            <w:r w:rsidRPr="003349F2">
              <w:rPr>
                <w:szCs w:val="24"/>
              </w:rPr>
              <w:t>/</w:t>
            </w:r>
            <w:r>
              <w:rPr>
                <w:szCs w:val="24"/>
              </w:rPr>
              <w:t xml:space="preserve"> </w:t>
            </w:r>
            <w:r w:rsidRPr="003349F2">
              <w:rPr>
                <w:szCs w:val="24"/>
              </w:rPr>
              <w:t>Švietimo, kultūros ir sporto skyrius</w:t>
            </w:r>
            <w:r>
              <w:rPr>
                <w:szCs w:val="24"/>
              </w:rPr>
              <w:t xml:space="preserve"> </w:t>
            </w:r>
            <w:r w:rsidRPr="003349F2">
              <w:rPr>
                <w:szCs w:val="24"/>
              </w:rPr>
              <w:t>/ LINEŠA</w:t>
            </w:r>
          </w:p>
        </w:tc>
      </w:tr>
      <w:tr w:rsidR="005B721E" w:rsidRPr="003349F2" w14:paraId="60B16D58" w14:textId="77777777" w:rsidTr="005B721E">
        <w:trPr>
          <w:trHeight w:val="315"/>
        </w:trPr>
        <w:tc>
          <w:tcPr>
            <w:tcW w:w="1190" w:type="dxa"/>
            <w:hideMark/>
          </w:tcPr>
          <w:p w14:paraId="38136582" w14:textId="77777777" w:rsidR="005B721E" w:rsidRPr="003349F2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28 d.</w:t>
            </w:r>
          </w:p>
        </w:tc>
        <w:tc>
          <w:tcPr>
            <w:tcW w:w="3829" w:type="dxa"/>
            <w:hideMark/>
          </w:tcPr>
          <w:p w14:paraId="5B29ECAA" w14:textId="2B29E7D5" w:rsidR="005B721E" w:rsidRPr="003349F2" w:rsidRDefault="005B721E" w:rsidP="005B721E">
            <w:pPr>
              <w:jc w:val="both"/>
              <w:rPr>
                <w:szCs w:val="24"/>
              </w:rPr>
            </w:pPr>
            <w:r w:rsidRPr="003349F2">
              <w:rPr>
                <w:szCs w:val="24"/>
              </w:rPr>
              <w:t>Pažintinė</w:t>
            </w:r>
            <w:r>
              <w:rPr>
                <w:szCs w:val="24"/>
              </w:rPr>
              <w:t>-</w:t>
            </w:r>
            <w:r w:rsidRPr="003349F2">
              <w:rPr>
                <w:szCs w:val="24"/>
              </w:rPr>
              <w:t>edukacinė Jaunųjų pedagogų klubo „Kryptis – mokytojas“ narių išvyka į Vytauto Didžiojo universitetą*</w:t>
            </w:r>
          </w:p>
        </w:tc>
        <w:tc>
          <w:tcPr>
            <w:tcW w:w="2268" w:type="dxa"/>
            <w:hideMark/>
          </w:tcPr>
          <w:p w14:paraId="4728682C" w14:textId="77777777" w:rsidR="005B721E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 xml:space="preserve">10 val. </w:t>
            </w:r>
          </w:p>
          <w:p w14:paraId="726917B0" w14:textId="74314B0E" w:rsidR="005B721E" w:rsidRPr="003349F2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Vytauto Didžiojo universitetas, Kaunas</w:t>
            </w:r>
          </w:p>
        </w:tc>
        <w:tc>
          <w:tcPr>
            <w:tcW w:w="0" w:type="auto"/>
            <w:hideMark/>
          </w:tcPr>
          <w:p w14:paraId="46E0C160" w14:textId="77777777" w:rsidR="005B721E" w:rsidRDefault="005B721E" w:rsidP="005B721E">
            <w:pPr>
              <w:rPr>
                <w:szCs w:val="24"/>
              </w:rPr>
            </w:pPr>
            <w:r w:rsidRPr="003349F2">
              <w:rPr>
                <w:szCs w:val="24"/>
              </w:rPr>
              <w:t>J. Bastienė</w:t>
            </w:r>
          </w:p>
          <w:p w14:paraId="5F923F39" w14:textId="77777777" w:rsidR="005B721E" w:rsidRDefault="005B721E" w:rsidP="005B721E">
            <w:pPr>
              <w:rPr>
                <w:szCs w:val="24"/>
              </w:rPr>
            </w:pPr>
            <w:r w:rsidRPr="003349F2">
              <w:rPr>
                <w:szCs w:val="24"/>
              </w:rPr>
              <w:t>G. Jancevičiūtė</w:t>
            </w:r>
          </w:p>
          <w:p w14:paraId="54BB7139" w14:textId="77777777" w:rsidR="005B721E" w:rsidRDefault="005B721E" w:rsidP="005B721E">
            <w:pPr>
              <w:rPr>
                <w:szCs w:val="24"/>
              </w:rPr>
            </w:pPr>
            <w:r w:rsidRPr="003349F2">
              <w:rPr>
                <w:szCs w:val="24"/>
              </w:rPr>
              <w:t>G. Šimanauskienė</w:t>
            </w:r>
          </w:p>
          <w:p w14:paraId="44BEA449" w14:textId="35F38361" w:rsidR="005B721E" w:rsidRPr="003349F2" w:rsidRDefault="005B721E" w:rsidP="005B721E">
            <w:pPr>
              <w:rPr>
                <w:szCs w:val="24"/>
              </w:rPr>
            </w:pPr>
            <w:r w:rsidRPr="003349F2">
              <w:rPr>
                <w:szCs w:val="24"/>
              </w:rPr>
              <w:t>JPK mentoriai mokyklose</w:t>
            </w:r>
          </w:p>
        </w:tc>
      </w:tr>
      <w:tr w:rsidR="005B721E" w:rsidRPr="003349F2" w14:paraId="3148258A" w14:textId="77777777" w:rsidTr="005B721E">
        <w:trPr>
          <w:trHeight w:val="315"/>
        </w:trPr>
        <w:tc>
          <w:tcPr>
            <w:tcW w:w="1190" w:type="dxa"/>
            <w:hideMark/>
          </w:tcPr>
          <w:p w14:paraId="11BCA73B" w14:textId="77777777" w:rsidR="005B721E" w:rsidRPr="003349F2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28 d.</w:t>
            </w:r>
          </w:p>
        </w:tc>
        <w:tc>
          <w:tcPr>
            <w:tcW w:w="3829" w:type="dxa"/>
            <w:hideMark/>
          </w:tcPr>
          <w:p w14:paraId="77EABA31" w14:textId="77777777" w:rsidR="005B721E" w:rsidRDefault="005B721E" w:rsidP="005B721E">
            <w:pPr>
              <w:jc w:val="both"/>
              <w:rPr>
                <w:szCs w:val="24"/>
              </w:rPr>
            </w:pPr>
            <w:r w:rsidRPr="003349F2">
              <w:rPr>
                <w:szCs w:val="24"/>
              </w:rPr>
              <w:t>STEAM praktika Jurbarko r. Eržvilko gimnazijos 8 kl</w:t>
            </w:r>
            <w:r>
              <w:rPr>
                <w:szCs w:val="24"/>
              </w:rPr>
              <w:t>.</w:t>
            </w:r>
            <w:r w:rsidRPr="003349F2">
              <w:rPr>
                <w:szCs w:val="24"/>
              </w:rPr>
              <w:t xml:space="preserve"> mokiniams </w:t>
            </w:r>
            <w:r>
              <w:rPr>
                <w:szCs w:val="24"/>
              </w:rPr>
              <w:t>„</w:t>
            </w:r>
            <w:r w:rsidRPr="003349F2">
              <w:rPr>
                <w:szCs w:val="24"/>
              </w:rPr>
              <w:t>Alchemijos pamokos: kai fizika tampa chemija. Fizikiniai reiškiniai ir chemijos kitimai</w:t>
            </w:r>
            <w:r>
              <w:rPr>
                <w:szCs w:val="24"/>
              </w:rPr>
              <w:t>“</w:t>
            </w:r>
            <w:r w:rsidRPr="003349F2">
              <w:rPr>
                <w:szCs w:val="24"/>
              </w:rPr>
              <w:t xml:space="preserve">* </w:t>
            </w:r>
          </w:p>
          <w:p w14:paraId="0D68493F" w14:textId="7934C15B" w:rsidR="005B721E" w:rsidRPr="003349F2" w:rsidRDefault="005B721E" w:rsidP="005B721E">
            <w:pPr>
              <w:jc w:val="both"/>
              <w:rPr>
                <w:szCs w:val="24"/>
              </w:rPr>
            </w:pPr>
            <w:r w:rsidRPr="003349F2">
              <w:rPr>
                <w:szCs w:val="24"/>
              </w:rPr>
              <w:t>(TŪM projekto tinklaveika)</w:t>
            </w:r>
          </w:p>
        </w:tc>
        <w:tc>
          <w:tcPr>
            <w:tcW w:w="2268" w:type="dxa"/>
            <w:hideMark/>
          </w:tcPr>
          <w:p w14:paraId="15C51F9D" w14:textId="044B6E6A" w:rsidR="005B721E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9–10.30 val.</w:t>
            </w:r>
          </w:p>
          <w:p w14:paraId="74CE9BF3" w14:textId="465A860D" w:rsidR="005B721E" w:rsidRPr="003349F2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Jurbarko Antano Giedraičio-Giedriaus gimnazija Gamtos mokslų laboratorija</w:t>
            </w:r>
          </w:p>
        </w:tc>
        <w:tc>
          <w:tcPr>
            <w:tcW w:w="0" w:type="auto"/>
            <w:hideMark/>
          </w:tcPr>
          <w:p w14:paraId="65B781C6" w14:textId="77777777" w:rsidR="005B721E" w:rsidRDefault="005B721E" w:rsidP="005B721E">
            <w:pPr>
              <w:rPr>
                <w:szCs w:val="24"/>
              </w:rPr>
            </w:pPr>
            <w:r w:rsidRPr="003349F2">
              <w:rPr>
                <w:szCs w:val="24"/>
              </w:rPr>
              <w:t>L. Aniulienė</w:t>
            </w:r>
          </w:p>
          <w:p w14:paraId="35419D9B" w14:textId="4BFA6398" w:rsidR="005B721E" w:rsidRPr="003349F2" w:rsidRDefault="005B721E" w:rsidP="005B721E">
            <w:pPr>
              <w:rPr>
                <w:szCs w:val="24"/>
              </w:rPr>
            </w:pPr>
            <w:r w:rsidRPr="003349F2">
              <w:rPr>
                <w:szCs w:val="24"/>
              </w:rPr>
              <w:t>J. Kazinevičienė</w:t>
            </w:r>
          </w:p>
        </w:tc>
      </w:tr>
      <w:tr w:rsidR="005B721E" w:rsidRPr="003349F2" w14:paraId="15182A2C" w14:textId="77777777" w:rsidTr="005B721E">
        <w:trPr>
          <w:trHeight w:val="315"/>
        </w:trPr>
        <w:tc>
          <w:tcPr>
            <w:tcW w:w="1190" w:type="dxa"/>
            <w:hideMark/>
          </w:tcPr>
          <w:p w14:paraId="37D4FDFE" w14:textId="48B0272C" w:rsidR="005B721E" w:rsidRPr="003349F2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28 d.</w:t>
            </w:r>
          </w:p>
        </w:tc>
        <w:tc>
          <w:tcPr>
            <w:tcW w:w="3829" w:type="dxa"/>
            <w:hideMark/>
          </w:tcPr>
          <w:p w14:paraId="0120D178" w14:textId="41683B71" w:rsidR="005B721E" w:rsidRPr="003349F2" w:rsidRDefault="005B721E" w:rsidP="005B721E">
            <w:pPr>
              <w:jc w:val="both"/>
              <w:rPr>
                <w:szCs w:val="24"/>
              </w:rPr>
            </w:pPr>
            <w:r w:rsidRPr="003349F2">
              <w:rPr>
                <w:szCs w:val="24"/>
              </w:rPr>
              <w:t>Jurbarko vaikų lopšelio-darželio „Nykštukas“ PU „Spalviukų“ grupės išvyka į Tado Ivanausko zoologijos muziejų. Edukacija „Gyvūnų namai, namučiai gamtoje“*</w:t>
            </w:r>
          </w:p>
        </w:tc>
        <w:tc>
          <w:tcPr>
            <w:tcW w:w="2268" w:type="dxa"/>
            <w:hideMark/>
          </w:tcPr>
          <w:p w14:paraId="42E226B1" w14:textId="77777777" w:rsidR="005B721E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10 val.</w:t>
            </w:r>
          </w:p>
          <w:p w14:paraId="6310940D" w14:textId="7F3A1657" w:rsidR="005B721E" w:rsidRPr="003349F2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Tado Ivanausko zoologijos muziejus</w:t>
            </w:r>
            <w:r w:rsidR="008C2448">
              <w:rPr>
                <w:szCs w:val="24"/>
              </w:rPr>
              <w:t>,</w:t>
            </w:r>
            <w:r w:rsidRPr="003349F2">
              <w:rPr>
                <w:szCs w:val="24"/>
              </w:rPr>
              <w:t xml:space="preserve"> Ka</w:t>
            </w:r>
            <w:r>
              <w:rPr>
                <w:szCs w:val="24"/>
              </w:rPr>
              <w:t>u</w:t>
            </w:r>
            <w:r w:rsidRPr="003349F2">
              <w:rPr>
                <w:szCs w:val="24"/>
              </w:rPr>
              <w:t>n</w:t>
            </w:r>
            <w:r>
              <w:rPr>
                <w:szCs w:val="24"/>
              </w:rPr>
              <w:t>as</w:t>
            </w:r>
          </w:p>
        </w:tc>
        <w:tc>
          <w:tcPr>
            <w:tcW w:w="0" w:type="auto"/>
            <w:hideMark/>
          </w:tcPr>
          <w:p w14:paraId="724239E0" w14:textId="77777777" w:rsidR="005B721E" w:rsidRDefault="005B721E" w:rsidP="005B721E">
            <w:pPr>
              <w:rPr>
                <w:szCs w:val="24"/>
              </w:rPr>
            </w:pPr>
            <w:r w:rsidRPr="003349F2">
              <w:rPr>
                <w:szCs w:val="24"/>
              </w:rPr>
              <w:t>G. Totoraitienė</w:t>
            </w:r>
          </w:p>
          <w:p w14:paraId="0E0C9E0E" w14:textId="039F2500" w:rsidR="005B721E" w:rsidRPr="003349F2" w:rsidRDefault="005B721E" w:rsidP="005B721E">
            <w:pPr>
              <w:rPr>
                <w:szCs w:val="24"/>
              </w:rPr>
            </w:pPr>
            <w:r w:rsidRPr="003349F2">
              <w:rPr>
                <w:szCs w:val="24"/>
              </w:rPr>
              <w:t>A. Povilaitienė</w:t>
            </w:r>
          </w:p>
        </w:tc>
      </w:tr>
      <w:tr w:rsidR="005B721E" w:rsidRPr="003349F2" w14:paraId="58B9EA00" w14:textId="77777777" w:rsidTr="005B721E">
        <w:trPr>
          <w:trHeight w:val="315"/>
        </w:trPr>
        <w:tc>
          <w:tcPr>
            <w:tcW w:w="1190" w:type="dxa"/>
            <w:hideMark/>
          </w:tcPr>
          <w:p w14:paraId="4AFB91C3" w14:textId="77777777" w:rsidR="005B721E" w:rsidRPr="003349F2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29 d.</w:t>
            </w:r>
          </w:p>
        </w:tc>
        <w:tc>
          <w:tcPr>
            <w:tcW w:w="3829" w:type="dxa"/>
            <w:hideMark/>
          </w:tcPr>
          <w:p w14:paraId="3013BFAE" w14:textId="77777777" w:rsidR="005B721E" w:rsidRPr="003349F2" w:rsidRDefault="005B721E" w:rsidP="005B721E">
            <w:pPr>
              <w:jc w:val="both"/>
              <w:rPr>
                <w:szCs w:val="24"/>
              </w:rPr>
            </w:pPr>
            <w:r w:rsidRPr="003349F2">
              <w:rPr>
                <w:szCs w:val="24"/>
              </w:rPr>
              <w:t>Jurbarko „Ąžuoliuko“ mokyklos 3 PU grupės dalyvavimas respublikinėje ikimokyklinio ir priešmokyklinio amžiaus vaikų dainų šventėje „Skambanti vaikystė“*</w:t>
            </w:r>
          </w:p>
        </w:tc>
        <w:tc>
          <w:tcPr>
            <w:tcW w:w="2268" w:type="dxa"/>
            <w:hideMark/>
          </w:tcPr>
          <w:p w14:paraId="21533FE1" w14:textId="77777777" w:rsidR="005B721E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10 val.</w:t>
            </w:r>
          </w:p>
          <w:p w14:paraId="3FFFEAC1" w14:textId="72780AE1" w:rsidR="005B721E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Šakių kultūros centras</w:t>
            </w:r>
            <w:r w:rsidR="008C2448">
              <w:rPr>
                <w:szCs w:val="24"/>
              </w:rPr>
              <w:t>,</w:t>
            </w:r>
          </w:p>
          <w:p w14:paraId="00AD47E3" w14:textId="57DDB6D4" w:rsidR="005B721E" w:rsidRPr="003349F2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Šakiai</w:t>
            </w:r>
          </w:p>
        </w:tc>
        <w:tc>
          <w:tcPr>
            <w:tcW w:w="0" w:type="auto"/>
            <w:hideMark/>
          </w:tcPr>
          <w:p w14:paraId="14C99B60" w14:textId="77777777" w:rsidR="005B721E" w:rsidRDefault="005B721E" w:rsidP="005B721E">
            <w:pPr>
              <w:rPr>
                <w:szCs w:val="24"/>
              </w:rPr>
            </w:pPr>
            <w:r w:rsidRPr="003349F2">
              <w:rPr>
                <w:szCs w:val="24"/>
              </w:rPr>
              <w:t>D. Liorančienė</w:t>
            </w:r>
          </w:p>
          <w:p w14:paraId="4770850F" w14:textId="42AD5F59" w:rsidR="005B721E" w:rsidRDefault="005B721E" w:rsidP="005B721E">
            <w:pPr>
              <w:rPr>
                <w:szCs w:val="24"/>
              </w:rPr>
            </w:pPr>
            <w:r w:rsidRPr="003349F2">
              <w:rPr>
                <w:szCs w:val="24"/>
              </w:rPr>
              <w:t>A. Lingaitytė</w:t>
            </w:r>
          </w:p>
          <w:p w14:paraId="12AB827E" w14:textId="102FBD71" w:rsidR="005B721E" w:rsidRPr="003349F2" w:rsidRDefault="005B721E" w:rsidP="005B721E">
            <w:pPr>
              <w:rPr>
                <w:szCs w:val="24"/>
              </w:rPr>
            </w:pPr>
            <w:r w:rsidRPr="003349F2">
              <w:rPr>
                <w:szCs w:val="24"/>
              </w:rPr>
              <w:t>S. Leonavičienė</w:t>
            </w:r>
          </w:p>
        </w:tc>
      </w:tr>
      <w:tr w:rsidR="005B721E" w:rsidRPr="003349F2" w14:paraId="6B073ECB" w14:textId="77777777" w:rsidTr="005B721E">
        <w:trPr>
          <w:trHeight w:val="315"/>
        </w:trPr>
        <w:tc>
          <w:tcPr>
            <w:tcW w:w="1190" w:type="dxa"/>
            <w:hideMark/>
          </w:tcPr>
          <w:p w14:paraId="5B169E78" w14:textId="77777777" w:rsidR="005B721E" w:rsidRPr="003349F2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30 d.</w:t>
            </w:r>
          </w:p>
        </w:tc>
        <w:tc>
          <w:tcPr>
            <w:tcW w:w="3829" w:type="dxa"/>
            <w:hideMark/>
          </w:tcPr>
          <w:p w14:paraId="0DCA3C2F" w14:textId="2FEF8B2C" w:rsidR="005B721E" w:rsidRPr="003349F2" w:rsidRDefault="005B721E" w:rsidP="005B721E">
            <w:pPr>
              <w:jc w:val="both"/>
              <w:rPr>
                <w:szCs w:val="24"/>
              </w:rPr>
            </w:pPr>
            <w:r w:rsidRPr="003349F2">
              <w:rPr>
                <w:szCs w:val="24"/>
              </w:rPr>
              <w:t>Lietuvos mokyklų žaidynių lengvosios atletikos kroso estafečių finalinės varžybos (mišri</w:t>
            </w:r>
            <w:r>
              <w:rPr>
                <w:szCs w:val="24"/>
              </w:rPr>
              <w:t>os</w:t>
            </w:r>
            <w:r w:rsidRPr="003349F2">
              <w:rPr>
                <w:szCs w:val="24"/>
              </w:rPr>
              <w:t>, 2007</w:t>
            </w:r>
            <w:r>
              <w:rPr>
                <w:szCs w:val="24"/>
              </w:rPr>
              <w:t>–</w:t>
            </w:r>
            <w:r w:rsidRPr="003349F2">
              <w:rPr>
                <w:szCs w:val="24"/>
              </w:rPr>
              <w:t>2010 m. gimimo)*</w:t>
            </w:r>
          </w:p>
        </w:tc>
        <w:tc>
          <w:tcPr>
            <w:tcW w:w="2268" w:type="dxa"/>
            <w:hideMark/>
          </w:tcPr>
          <w:p w14:paraId="06061CB5" w14:textId="77777777" w:rsidR="005B721E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 xml:space="preserve">12 val. </w:t>
            </w:r>
          </w:p>
          <w:p w14:paraId="2273A1B4" w14:textId="13BAF2ED" w:rsidR="005B721E" w:rsidRPr="003349F2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Jurbarko dvaro parkas</w:t>
            </w:r>
          </w:p>
        </w:tc>
        <w:tc>
          <w:tcPr>
            <w:tcW w:w="0" w:type="auto"/>
            <w:hideMark/>
          </w:tcPr>
          <w:p w14:paraId="490F4CEF" w14:textId="77777777" w:rsidR="005B721E" w:rsidRPr="003349F2" w:rsidRDefault="005B721E" w:rsidP="005B721E">
            <w:pPr>
              <w:rPr>
                <w:szCs w:val="24"/>
              </w:rPr>
            </w:pPr>
            <w:r w:rsidRPr="003349F2">
              <w:rPr>
                <w:szCs w:val="24"/>
              </w:rPr>
              <w:t>Jurbarko sporto centras / LINEŠA</w:t>
            </w:r>
          </w:p>
        </w:tc>
      </w:tr>
      <w:tr w:rsidR="005B721E" w:rsidRPr="003349F2" w14:paraId="4DE4177D" w14:textId="77777777" w:rsidTr="005B721E">
        <w:trPr>
          <w:trHeight w:val="315"/>
        </w:trPr>
        <w:tc>
          <w:tcPr>
            <w:tcW w:w="1190" w:type="dxa"/>
            <w:hideMark/>
          </w:tcPr>
          <w:p w14:paraId="1000E703" w14:textId="77777777" w:rsidR="005B721E" w:rsidRPr="003349F2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30 d.</w:t>
            </w:r>
          </w:p>
        </w:tc>
        <w:tc>
          <w:tcPr>
            <w:tcW w:w="3829" w:type="dxa"/>
            <w:hideMark/>
          </w:tcPr>
          <w:p w14:paraId="0DAB1BE9" w14:textId="16434DBB" w:rsidR="005B721E" w:rsidRPr="003349F2" w:rsidRDefault="005B721E" w:rsidP="005B721E">
            <w:pPr>
              <w:jc w:val="both"/>
              <w:rPr>
                <w:szCs w:val="24"/>
              </w:rPr>
            </w:pPr>
            <w:r w:rsidRPr="003349F2">
              <w:rPr>
                <w:szCs w:val="24"/>
              </w:rPr>
              <w:t>Lietuvos mokyklų žaidynių lengvosios atletikos kroso estafečių finalinės varžybos (mišri</w:t>
            </w:r>
            <w:r>
              <w:rPr>
                <w:szCs w:val="24"/>
              </w:rPr>
              <w:t>os,</w:t>
            </w:r>
            <w:r w:rsidRPr="003349F2">
              <w:rPr>
                <w:szCs w:val="24"/>
              </w:rPr>
              <w:t xml:space="preserve"> 2011 m. gim</w:t>
            </w:r>
            <w:r>
              <w:rPr>
                <w:szCs w:val="24"/>
              </w:rPr>
              <w:t>imo</w:t>
            </w:r>
            <w:r w:rsidRPr="003349F2">
              <w:rPr>
                <w:szCs w:val="24"/>
              </w:rPr>
              <w:t xml:space="preserve"> ir jaunesni)*</w:t>
            </w:r>
          </w:p>
        </w:tc>
        <w:tc>
          <w:tcPr>
            <w:tcW w:w="2268" w:type="dxa"/>
            <w:hideMark/>
          </w:tcPr>
          <w:p w14:paraId="258F0F78" w14:textId="77777777" w:rsidR="005B721E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 xml:space="preserve">12 val. </w:t>
            </w:r>
          </w:p>
          <w:p w14:paraId="785A677F" w14:textId="2F09C9CA" w:rsidR="005B721E" w:rsidRPr="003349F2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Jurbarko dvaro parkas</w:t>
            </w:r>
          </w:p>
        </w:tc>
        <w:tc>
          <w:tcPr>
            <w:tcW w:w="0" w:type="auto"/>
            <w:hideMark/>
          </w:tcPr>
          <w:p w14:paraId="3F4179A2" w14:textId="77777777" w:rsidR="005B721E" w:rsidRPr="003349F2" w:rsidRDefault="005B721E" w:rsidP="005B721E">
            <w:pPr>
              <w:rPr>
                <w:szCs w:val="24"/>
              </w:rPr>
            </w:pPr>
            <w:r w:rsidRPr="003349F2">
              <w:rPr>
                <w:szCs w:val="24"/>
              </w:rPr>
              <w:t>Jurbarko sporto centras / LINEŠA</w:t>
            </w:r>
          </w:p>
        </w:tc>
      </w:tr>
      <w:tr w:rsidR="005B721E" w:rsidRPr="003349F2" w14:paraId="72564B9F" w14:textId="77777777" w:rsidTr="005B721E">
        <w:trPr>
          <w:trHeight w:val="315"/>
        </w:trPr>
        <w:tc>
          <w:tcPr>
            <w:tcW w:w="1190" w:type="dxa"/>
            <w:hideMark/>
          </w:tcPr>
          <w:p w14:paraId="4265F5DE" w14:textId="77777777" w:rsidR="005B721E" w:rsidRPr="003349F2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lastRenderedPageBreak/>
              <w:t>30 d.</w:t>
            </w:r>
          </w:p>
        </w:tc>
        <w:tc>
          <w:tcPr>
            <w:tcW w:w="3829" w:type="dxa"/>
            <w:hideMark/>
          </w:tcPr>
          <w:p w14:paraId="5C962F39" w14:textId="3874EEF3" w:rsidR="005B721E" w:rsidRPr="003349F2" w:rsidRDefault="005B721E" w:rsidP="005B721E">
            <w:pPr>
              <w:jc w:val="both"/>
              <w:rPr>
                <w:szCs w:val="24"/>
              </w:rPr>
            </w:pPr>
            <w:r w:rsidRPr="003349F2">
              <w:rPr>
                <w:szCs w:val="24"/>
              </w:rPr>
              <w:t>Jurbarko Antano Giedraičio-Giedriaus gimnazijos I–II</w:t>
            </w:r>
            <w:r>
              <w:rPr>
                <w:szCs w:val="24"/>
              </w:rPr>
              <w:t>G</w:t>
            </w:r>
            <w:r w:rsidRPr="003349F2">
              <w:rPr>
                <w:szCs w:val="24"/>
              </w:rPr>
              <w:t xml:space="preserve"> kl</w:t>
            </w:r>
            <w:r>
              <w:rPr>
                <w:szCs w:val="24"/>
              </w:rPr>
              <w:t>.</w:t>
            </w:r>
            <w:r w:rsidRPr="003349F2">
              <w:rPr>
                <w:szCs w:val="24"/>
              </w:rPr>
              <w:t xml:space="preserve"> mokinių Ekologinė iniciatyva-akcija </w:t>
            </w:r>
            <w:r>
              <w:rPr>
                <w:szCs w:val="24"/>
              </w:rPr>
              <w:t>„</w:t>
            </w:r>
            <w:r w:rsidRPr="003349F2">
              <w:rPr>
                <w:szCs w:val="24"/>
              </w:rPr>
              <w:t>Švarus Nemunas</w:t>
            </w:r>
            <w:r>
              <w:rPr>
                <w:szCs w:val="24"/>
              </w:rPr>
              <w:t>“</w:t>
            </w:r>
            <w:r w:rsidRPr="003349F2">
              <w:rPr>
                <w:szCs w:val="24"/>
              </w:rPr>
              <w:t xml:space="preserve"> (Renginys skirtas Jurbarko r. savivaldybės 2026 m. Nemuno metų minėjimui)</w:t>
            </w:r>
          </w:p>
        </w:tc>
        <w:tc>
          <w:tcPr>
            <w:tcW w:w="2268" w:type="dxa"/>
            <w:hideMark/>
          </w:tcPr>
          <w:p w14:paraId="03749B04" w14:textId="77777777" w:rsidR="005B721E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 xml:space="preserve">10 val. </w:t>
            </w:r>
          </w:p>
          <w:p w14:paraId="089E74ED" w14:textId="78FFABF4" w:rsidR="005B721E" w:rsidRPr="003349F2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Nemuno pakrantės Jurbarko mieste</w:t>
            </w:r>
          </w:p>
        </w:tc>
        <w:tc>
          <w:tcPr>
            <w:tcW w:w="0" w:type="auto"/>
            <w:hideMark/>
          </w:tcPr>
          <w:p w14:paraId="41F86C0F" w14:textId="77777777" w:rsidR="005B721E" w:rsidRPr="003349F2" w:rsidRDefault="005B721E" w:rsidP="005B721E">
            <w:pPr>
              <w:rPr>
                <w:szCs w:val="24"/>
              </w:rPr>
            </w:pPr>
            <w:r w:rsidRPr="003349F2">
              <w:rPr>
                <w:szCs w:val="24"/>
              </w:rPr>
              <w:t>Jurbarko Antano Giedraičio-Giedriaus gimnazijos gamtos mokslų mokytojų metodinė grupė</w:t>
            </w:r>
          </w:p>
        </w:tc>
      </w:tr>
      <w:tr w:rsidR="005B721E" w:rsidRPr="003349F2" w14:paraId="564245AD" w14:textId="77777777" w:rsidTr="005B721E">
        <w:trPr>
          <w:trHeight w:val="315"/>
        </w:trPr>
        <w:tc>
          <w:tcPr>
            <w:tcW w:w="1190" w:type="dxa"/>
            <w:hideMark/>
          </w:tcPr>
          <w:p w14:paraId="4790391E" w14:textId="77777777" w:rsidR="005B721E" w:rsidRDefault="005B721E" w:rsidP="005B721E">
            <w:pPr>
              <w:jc w:val="center"/>
              <w:rPr>
                <w:szCs w:val="24"/>
              </w:rPr>
            </w:pPr>
            <w:r w:rsidRPr="00705204">
              <w:rPr>
                <w:szCs w:val="24"/>
              </w:rPr>
              <w:t xml:space="preserve">Balandžio 30–gegužės </w:t>
            </w:r>
          </w:p>
          <w:p w14:paraId="739FFA3C" w14:textId="1B131EC5" w:rsidR="005B721E" w:rsidRPr="003349F2" w:rsidRDefault="005B721E" w:rsidP="005B721E">
            <w:pPr>
              <w:jc w:val="center"/>
              <w:rPr>
                <w:szCs w:val="24"/>
              </w:rPr>
            </w:pPr>
            <w:r w:rsidRPr="00705204">
              <w:rPr>
                <w:szCs w:val="24"/>
              </w:rPr>
              <w:t>1 d.</w:t>
            </w:r>
          </w:p>
        </w:tc>
        <w:tc>
          <w:tcPr>
            <w:tcW w:w="3829" w:type="dxa"/>
            <w:hideMark/>
          </w:tcPr>
          <w:p w14:paraId="5B4FCA27" w14:textId="5C15DFA1" w:rsidR="005B721E" w:rsidRPr="003349F2" w:rsidRDefault="005B721E" w:rsidP="005B721E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E</w:t>
            </w:r>
            <w:r w:rsidRPr="003349F2">
              <w:rPr>
                <w:szCs w:val="24"/>
              </w:rPr>
              <w:t>dukacij</w:t>
            </w:r>
            <w:r>
              <w:rPr>
                <w:szCs w:val="24"/>
              </w:rPr>
              <w:t>a-išvyka</w:t>
            </w:r>
            <w:r w:rsidRPr="003349F2">
              <w:rPr>
                <w:szCs w:val="24"/>
              </w:rPr>
              <w:t xml:space="preserve"> Jurbarko Antano Giedraičio-Giedriaus gimnazijos IVD kl</w:t>
            </w:r>
            <w:r>
              <w:rPr>
                <w:szCs w:val="24"/>
              </w:rPr>
              <w:t>.</w:t>
            </w:r>
            <w:r w:rsidRPr="003349F2">
              <w:rPr>
                <w:szCs w:val="24"/>
              </w:rPr>
              <w:t xml:space="preserve"> mokin</w:t>
            </w:r>
            <w:r>
              <w:rPr>
                <w:szCs w:val="24"/>
              </w:rPr>
              <w:t>iams (</w:t>
            </w:r>
            <w:r w:rsidRPr="003349F2">
              <w:rPr>
                <w:szCs w:val="24"/>
              </w:rPr>
              <w:t xml:space="preserve">Kultūros paso veiklos: </w:t>
            </w:r>
            <w:r>
              <w:rPr>
                <w:szCs w:val="24"/>
              </w:rPr>
              <w:t>„</w:t>
            </w:r>
            <w:r w:rsidRPr="003349F2">
              <w:rPr>
                <w:szCs w:val="24"/>
              </w:rPr>
              <w:t>Kopos. Kultūra. Kontekstai</w:t>
            </w:r>
            <w:r>
              <w:rPr>
                <w:szCs w:val="24"/>
              </w:rPr>
              <w:t>“</w:t>
            </w:r>
            <w:r w:rsidRPr="003349F2">
              <w:rPr>
                <w:szCs w:val="24"/>
              </w:rPr>
              <w:t xml:space="preserve">, </w:t>
            </w:r>
            <w:r>
              <w:rPr>
                <w:szCs w:val="24"/>
              </w:rPr>
              <w:t>„</w:t>
            </w:r>
            <w:r w:rsidRPr="003349F2">
              <w:rPr>
                <w:szCs w:val="24"/>
              </w:rPr>
              <w:t>Kuršių nerijos kultūrinis kraštovaizdis</w:t>
            </w:r>
            <w:r>
              <w:rPr>
                <w:szCs w:val="24"/>
              </w:rPr>
              <w:t>“)</w:t>
            </w:r>
            <w:r w:rsidRPr="003349F2">
              <w:rPr>
                <w:szCs w:val="24"/>
              </w:rPr>
              <w:t>*</w:t>
            </w:r>
          </w:p>
        </w:tc>
        <w:tc>
          <w:tcPr>
            <w:tcW w:w="2268" w:type="dxa"/>
            <w:hideMark/>
          </w:tcPr>
          <w:p w14:paraId="5BF8F7BC" w14:textId="77777777" w:rsidR="005B721E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 xml:space="preserve">8 val. </w:t>
            </w:r>
          </w:p>
          <w:p w14:paraId="1F0B2BD6" w14:textId="2B6BA72B" w:rsidR="005B721E" w:rsidRPr="003349F2" w:rsidRDefault="005B721E" w:rsidP="005B721E">
            <w:pPr>
              <w:jc w:val="center"/>
              <w:rPr>
                <w:szCs w:val="24"/>
              </w:rPr>
            </w:pPr>
            <w:r w:rsidRPr="003349F2">
              <w:rPr>
                <w:szCs w:val="24"/>
              </w:rPr>
              <w:t>Kuršių nerija</w:t>
            </w:r>
          </w:p>
        </w:tc>
        <w:tc>
          <w:tcPr>
            <w:tcW w:w="0" w:type="auto"/>
            <w:hideMark/>
          </w:tcPr>
          <w:p w14:paraId="0A9D7947" w14:textId="77777777" w:rsidR="005B721E" w:rsidRPr="003349F2" w:rsidRDefault="005B721E" w:rsidP="005B721E">
            <w:pPr>
              <w:rPr>
                <w:szCs w:val="24"/>
              </w:rPr>
            </w:pPr>
            <w:r w:rsidRPr="003349F2">
              <w:rPr>
                <w:szCs w:val="24"/>
              </w:rPr>
              <w:t>D. Karčiauskienė</w:t>
            </w:r>
          </w:p>
        </w:tc>
      </w:tr>
      <w:tr w:rsidR="005B721E" w:rsidRPr="003349F2" w14:paraId="416A2E02" w14:textId="77777777" w:rsidTr="005B721E">
        <w:trPr>
          <w:trHeight w:val="315"/>
        </w:trPr>
        <w:tc>
          <w:tcPr>
            <w:tcW w:w="1190" w:type="dxa"/>
          </w:tcPr>
          <w:p w14:paraId="6071885A" w14:textId="5D602FC7" w:rsidR="005B721E" w:rsidRPr="003349F2" w:rsidRDefault="005B721E" w:rsidP="005B721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30 d. </w:t>
            </w:r>
          </w:p>
        </w:tc>
        <w:tc>
          <w:tcPr>
            <w:tcW w:w="3829" w:type="dxa"/>
          </w:tcPr>
          <w:p w14:paraId="7E88CB0B" w14:textId="21C819FA" w:rsidR="005B721E" w:rsidRDefault="005B721E" w:rsidP="005B721E">
            <w:pPr>
              <w:jc w:val="both"/>
              <w:rPr>
                <w:szCs w:val="24"/>
              </w:rPr>
            </w:pPr>
            <w:r w:rsidRPr="00443563">
              <w:rPr>
                <w:szCs w:val="24"/>
              </w:rPr>
              <w:t>Pažintinė edukacija Jurbarko Vytauto Didžiojo pagrindinės mokyklos 1 kl. mokiniams „Pasauli, labas</w:t>
            </w:r>
            <w:r w:rsidRPr="0007627B">
              <w:rPr>
                <w:szCs w:val="24"/>
              </w:rPr>
              <w:t>!</w:t>
            </w:r>
            <w:r w:rsidRPr="00443563">
              <w:rPr>
                <w:szCs w:val="24"/>
              </w:rPr>
              <w:t>“*</w:t>
            </w:r>
          </w:p>
        </w:tc>
        <w:tc>
          <w:tcPr>
            <w:tcW w:w="2268" w:type="dxa"/>
          </w:tcPr>
          <w:p w14:paraId="544F3C74" w14:textId="77777777" w:rsidR="005B721E" w:rsidRPr="00443563" w:rsidRDefault="005B721E" w:rsidP="005B721E">
            <w:pPr>
              <w:jc w:val="center"/>
              <w:rPr>
                <w:szCs w:val="24"/>
              </w:rPr>
            </w:pPr>
            <w:r w:rsidRPr="00443563">
              <w:rPr>
                <w:szCs w:val="24"/>
              </w:rPr>
              <w:t>11 val.</w:t>
            </w:r>
          </w:p>
          <w:p w14:paraId="60E269D8" w14:textId="7ECF13D1" w:rsidR="005B721E" w:rsidRPr="003349F2" w:rsidRDefault="005B721E" w:rsidP="005B721E">
            <w:pPr>
              <w:jc w:val="center"/>
              <w:rPr>
                <w:szCs w:val="24"/>
              </w:rPr>
            </w:pPr>
            <w:r w:rsidRPr="00443563">
              <w:rPr>
                <w:szCs w:val="24"/>
              </w:rPr>
              <w:t>Kauno valstybinis lėlių teatras</w:t>
            </w:r>
          </w:p>
        </w:tc>
        <w:tc>
          <w:tcPr>
            <w:tcW w:w="0" w:type="auto"/>
          </w:tcPr>
          <w:p w14:paraId="3E57B171" w14:textId="77777777" w:rsidR="005B721E" w:rsidRDefault="005B721E" w:rsidP="005B721E">
            <w:pPr>
              <w:rPr>
                <w:szCs w:val="24"/>
              </w:rPr>
            </w:pPr>
            <w:r w:rsidRPr="00AB6076">
              <w:rPr>
                <w:szCs w:val="24"/>
              </w:rPr>
              <w:t xml:space="preserve">I. Eicheltienė </w:t>
            </w:r>
          </w:p>
          <w:p w14:paraId="69035F41" w14:textId="430A0A02" w:rsidR="005B721E" w:rsidRPr="003349F2" w:rsidRDefault="005B721E" w:rsidP="005B721E">
            <w:pPr>
              <w:rPr>
                <w:szCs w:val="24"/>
              </w:rPr>
            </w:pPr>
            <w:r w:rsidRPr="00AB6076">
              <w:rPr>
                <w:szCs w:val="24"/>
              </w:rPr>
              <w:t>J. Unguraitienė</w:t>
            </w:r>
          </w:p>
        </w:tc>
      </w:tr>
    </w:tbl>
    <w:p w14:paraId="05E9BC45" w14:textId="77777777" w:rsidR="003349F2" w:rsidRDefault="003349F2" w:rsidP="00264822">
      <w:pPr>
        <w:rPr>
          <w:szCs w:val="24"/>
        </w:rPr>
      </w:pPr>
    </w:p>
    <w:p w14:paraId="0EEFB223" w14:textId="1C43235D" w:rsidR="00264822" w:rsidRDefault="0016127F" w:rsidP="00264822">
      <w:pPr>
        <w:rPr>
          <w:b/>
          <w:bCs/>
          <w:szCs w:val="24"/>
        </w:rPr>
      </w:pPr>
      <w:r>
        <w:rPr>
          <w:b/>
          <w:bCs/>
          <w:szCs w:val="24"/>
        </w:rPr>
        <w:t>3</w:t>
      </w:r>
      <w:r w:rsidR="00264822" w:rsidRPr="00342644">
        <w:rPr>
          <w:b/>
          <w:bCs/>
          <w:szCs w:val="24"/>
        </w:rPr>
        <w:t>.2. Rajono švietimo įstaigų mokinių dalyvavimas zoniniuose ir šalies renginiuose.</w:t>
      </w:r>
    </w:p>
    <w:tbl>
      <w:tblPr>
        <w:tblStyle w:val="Lentelstinklelis"/>
        <w:tblW w:w="9638" w:type="dxa"/>
        <w:tblLook w:val="04A0" w:firstRow="1" w:lastRow="0" w:firstColumn="1" w:lastColumn="0" w:noHBand="0" w:noVBand="1"/>
      </w:tblPr>
      <w:tblGrid>
        <w:gridCol w:w="1134"/>
        <w:gridCol w:w="3827"/>
        <w:gridCol w:w="2268"/>
        <w:gridCol w:w="2409"/>
      </w:tblGrid>
      <w:tr w:rsidR="00996AC5" w:rsidRPr="00996AC5" w14:paraId="2B7F947C" w14:textId="77777777" w:rsidTr="00996AC5">
        <w:trPr>
          <w:trHeight w:val="315"/>
        </w:trPr>
        <w:tc>
          <w:tcPr>
            <w:tcW w:w="1134" w:type="dxa"/>
            <w:hideMark/>
          </w:tcPr>
          <w:p w14:paraId="6E00C481" w14:textId="77777777" w:rsidR="00996AC5" w:rsidRPr="00996AC5" w:rsidRDefault="00996AC5" w:rsidP="00996AC5">
            <w:pPr>
              <w:pStyle w:val="Antrats"/>
              <w:jc w:val="center"/>
              <w:rPr>
                <w:b/>
                <w:bCs/>
              </w:rPr>
            </w:pPr>
            <w:r w:rsidRPr="00996AC5">
              <w:rPr>
                <w:b/>
                <w:bCs/>
              </w:rPr>
              <w:t>Data</w:t>
            </w:r>
          </w:p>
        </w:tc>
        <w:tc>
          <w:tcPr>
            <w:tcW w:w="3827" w:type="dxa"/>
            <w:hideMark/>
          </w:tcPr>
          <w:p w14:paraId="2E7F86AB" w14:textId="77777777" w:rsidR="00996AC5" w:rsidRPr="00996AC5" w:rsidRDefault="00996AC5" w:rsidP="00996AC5">
            <w:pPr>
              <w:pStyle w:val="Antrats"/>
              <w:jc w:val="center"/>
              <w:rPr>
                <w:b/>
                <w:bCs/>
              </w:rPr>
            </w:pPr>
            <w:r w:rsidRPr="00996AC5">
              <w:rPr>
                <w:b/>
                <w:bCs/>
              </w:rPr>
              <w:t>Renginio pavadinimas</w:t>
            </w:r>
          </w:p>
        </w:tc>
        <w:tc>
          <w:tcPr>
            <w:tcW w:w="2268" w:type="dxa"/>
            <w:hideMark/>
          </w:tcPr>
          <w:p w14:paraId="6D5E270F" w14:textId="77777777" w:rsidR="00996AC5" w:rsidRPr="00996AC5" w:rsidRDefault="00996AC5" w:rsidP="00996AC5">
            <w:pPr>
              <w:pStyle w:val="Antrats"/>
              <w:jc w:val="center"/>
              <w:rPr>
                <w:b/>
                <w:bCs/>
              </w:rPr>
            </w:pPr>
            <w:r w:rsidRPr="00996AC5">
              <w:rPr>
                <w:b/>
                <w:bCs/>
              </w:rPr>
              <w:t>Vieta</w:t>
            </w:r>
          </w:p>
        </w:tc>
        <w:tc>
          <w:tcPr>
            <w:tcW w:w="2409" w:type="dxa"/>
            <w:hideMark/>
          </w:tcPr>
          <w:p w14:paraId="500D5B97" w14:textId="0327B6E7" w:rsidR="00996AC5" w:rsidRPr="00996AC5" w:rsidRDefault="00996AC5" w:rsidP="00996AC5">
            <w:pPr>
              <w:pStyle w:val="Antrats"/>
              <w:jc w:val="center"/>
              <w:rPr>
                <w:b/>
                <w:bCs/>
              </w:rPr>
            </w:pPr>
            <w:r w:rsidRPr="00996AC5">
              <w:rPr>
                <w:b/>
                <w:bCs/>
              </w:rPr>
              <w:t>Organizatorius</w:t>
            </w:r>
            <w:r>
              <w:rPr>
                <w:b/>
                <w:bCs/>
              </w:rPr>
              <w:t xml:space="preserve"> </w:t>
            </w:r>
            <w:r w:rsidRPr="00996AC5">
              <w:rPr>
                <w:b/>
                <w:bCs/>
              </w:rPr>
              <w:t>/</w:t>
            </w:r>
            <w:r w:rsidRPr="00996AC5">
              <w:rPr>
                <w:b/>
                <w:bCs/>
              </w:rPr>
              <w:br/>
              <w:t>Dalyvaujanti įstaiga</w:t>
            </w:r>
          </w:p>
        </w:tc>
      </w:tr>
      <w:tr w:rsidR="00996AC5" w:rsidRPr="00996AC5" w14:paraId="4E0EC952" w14:textId="77777777" w:rsidTr="00996AC5">
        <w:trPr>
          <w:trHeight w:val="315"/>
        </w:trPr>
        <w:tc>
          <w:tcPr>
            <w:tcW w:w="1134" w:type="dxa"/>
            <w:hideMark/>
          </w:tcPr>
          <w:p w14:paraId="587030B6" w14:textId="77777777" w:rsidR="00996AC5" w:rsidRPr="00996AC5" w:rsidRDefault="00996AC5" w:rsidP="00996AC5">
            <w:pPr>
              <w:pStyle w:val="Antrats"/>
              <w:jc w:val="center"/>
            </w:pPr>
            <w:r w:rsidRPr="00996AC5">
              <w:t>3–4 d.</w:t>
            </w:r>
          </w:p>
        </w:tc>
        <w:tc>
          <w:tcPr>
            <w:tcW w:w="3827" w:type="dxa"/>
            <w:hideMark/>
          </w:tcPr>
          <w:p w14:paraId="6309A3E3" w14:textId="39882694" w:rsidR="00996AC5" w:rsidRPr="00996AC5" w:rsidRDefault="00996AC5" w:rsidP="00996AC5">
            <w:pPr>
              <w:pStyle w:val="Antrats"/>
            </w:pPr>
            <w:r w:rsidRPr="00996AC5">
              <w:t>74-osios Lietuvos mokinių matematikos olimpiada (9–12 kl. / I–IV gimnazijos kl.), šalies etapas</w:t>
            </w:r>
            <w:r>
              <w:t>*</w:t>
            </w:r>
          </w:p>
        </w:tc>
        <w:tc>
          <w:tcPr>
            <w:tcW w:w="2268" w:type="dxa"/>
            <w:hideMark/>
          </w:tcPr>
          <w:p w14:paraId="03E11947" w14:textId="77777777" w:rsidR="00996AC5" w:rsidRPr="00996AC5" w:rsidRDefault="00996AC5" w:rsidP="00996AC5">
            <w:pPr>
              <w:pStyle w:val="Antrats"/>
              <w:jc w:val="center"/>
            </w:pPr>
            <w:r w:rsidRPr="00996AC5">
              <w:t>Kauno technologijos universitetas, Matematikos ir gamtos mokslų fakultetas</w:t>
            </w:r>
          </w:p>
        </w:tc>
        <w:tc>
          <w:tcPr>
            <w:tcW w:w="2409" w:type="dxa"/>
            <w:hideMark/>
          </w:tcPr>
          <w:p w14:paraId="6D937C27" w14:textId="303DD6A0" w:rsidR="00996AC5" w:rsidRPr="00996AC5" w:rsidRDefault="00996AC5" w:rsidP="00996AC5">
            <w:pPr>
              <w:pStyle w:val="Antrats"/>
              <w:jc w:val="center"/>
            </w:pPr>
            <w:r w:rsidRPr="00996AC5">
              <w:t>LINEŠA / Jurbarko Antano Giedraičio-Giedriaus gimnazija (A.</w:t>
            </w:r>
            <w:r>
              <w:t> </w:t>
            </w:r>
            <w:r w:rsidRPr="00996AC5">
              <w:t>Zikienė)</w:t>
            </w:r>
          </w:p>
        </w:tc>
      </w:tr>
      <w:tr w:rsidR="00F40607" w:rsidRPr="00996AC5" w14:paraId="5D7A7A77" w14:textId="77777777" w:rsidTr="00F40607">
        <w:trPr>
          <w:trHeight w:val="315"/>
        </w:trPr>
        <w:tc>
          <w:tcPr>
            <w:tcW w:w="1134" w:type="dxa"/>
            <w:hideMark/>
          </w:tcPr>
          <w:p w14:paraId="284E3106" w14:textId="77777777" w:rsidR="00F40607" w:rsidRPr="00996AC5" w:rsidRDefault="00F40607" w:rsidP="00F40607">
            <w:pPr>
              <w:pStyle w:val="Antrats"/>
              <w:jc w:val="center"/>
            </w:pPr>
            <w:r w:rsidRPr="00996AC5">
              <w:t>10 d.</w:t>
            </w:r>
          </w:p>
        </w:tc>
        <w:tc>
          <w:tcPr>
            <w:tcW w:w="3827" w:type="dxa"/>
            <w:hideMark/>
          </w:tcPr>
          <w:p w14:paraId="5ABB6BAD" w14:textId="121972EF" w:rsidR="00F40607" w:rsidRPr="00996AC5" w:rsidRDefault="00F40607" w:rsidP="00F40607">
            <w:pPr>
              <w:pStyle w:val="Antrats"/>
            </w:pPr>
            <w:r w:rsidRPr="00F40607">
              <w:t>XIII Lietuvos vaikų ir jaunimo teatrų konkursinis festivalis „Šimtakojis“*</w:t>
            </w:r>
          </w:p>
        </w:tc>
        <w:tc>
          <w:tcPr>
            <w:tcW w:w="2268" w:type="dxa"/>
            <w:hideMark/>
          </w:tcPr>
          <w:p w14:paraId="631EA409" w14:textId="3CF90BB2" w:rsidR="00F40607" w:rsidRPr="00996AC5" w:rsidRDefault="00F40607" w:rsidP="00F40607">
            <w:pPr>
              <w:pStyle w:val="Antrats"/>
              <w:jc w:val="center"/>
            </w:pPr>
            <w:r w:rsidRPr="00F40607">
              <w:t>Marijampolės dramos teatras</w:t>
            </w:r>
          </w:p>
        </w:tc>
        <w:tc>
          <w:tcPr>
            <w:tcW w:w="2409" w:type="dxa"/>
            <w:hideMark/>
          </w:tcPr>
          <w:p w14:paraId="2987E575" w14:textId="05C3FB70" w:rsidR="00F40607" w:rsidRPr="00996AC5" w:rsidRDefault="00F40607" w:rsidP="00F40607">
            <w:pPr>
              <w:pStyle w:val="Antrats"/>
              <w:jc w:val="center"/>
            </w:pPr>
            <w:r w:rsidRPr="00F40607">
              <w:t>Lietuvos nacionalinis kultūros centras / Jurbarko r. Veliuonos Antano ir Jono Juškų gimnazija (G.</w:t>
            </w:r>
            <w:r>
              <w:t> </w:t>
            </w:r>
            <w:r w:rsidRPr="00F40607">
              <w:t>Jokubauskienė)</w:t>
            </w:r>
          </w:p>
        </w:tc>
      </w:tr>
      <w:tr w:rsidR="00996AC5" w:rsidRPr="00996AC5" w14:paraId="053C388A" w14:textId="77777777" w:rsidTr="00996AC5">
        <w:trPr>
          <w:trHeight w:val="315"/>
        </w:trPr>
        <w:tc>
          <w:tcPr>
            <w:tcW w:w="1134" w:type="dxa"/>
            <w:hideMark/>
          </w:tcPr>
          <w:p w14:paraId="3EB91394" w14:textId="77777777" w:rsidR="00996AC5" w:rsidRPr="00996AC5" w:rsidRDefault="00996AC5" w:rsidP="00996AC5">
            <w:pPr>
              <w:pStyle w:val="Antrats"/>
              <w:jc w:val="center"/>
            </w:pPr>
            <w:r w:rsidRPr="00996AC5">
              <w:t>10 d.</w:t>
            </w:r>
          </w:p>
        </w:tc>
        <w:tc>
          <w:tcPr>
            <w:tcW w:w="3827" w:type="dxa"/>
            <w:hideMark/>
          </w:tcPr>
          <w:p w14:paraId="5D30E144" w14:textId="77777777" w:rsidR="00996AC5" w:rsidRPr="00996AC5" w:rsidRDefault="00996AC5" w:rsidP="00996AC5">
            <w:pPr>
              <w:pStyle w:val="Antrats"/>
            </w:pPr>
            <w:r w:rsidRPr="00996AC5">
              <w:t>32-oji Lietuvos mokinių dailės olimpiada, šalies etapas</w:t>
            </w:r>
          </w:p>
        </w:tc>
        <w:tc>
          <w:tcPr>
            <w:tcW w:w="2268" w:type="dxa"/>
            <w:hideMark/>
          </w:tcPr>
          <w:p w14:paraId="373ED900" w14:textId="77777777" w:rsidR="00996AC5" w:rsidRPr="00996AC5" w:rsidRDefault="00996AC5" w:rsidP="00996AC5">
            <w:pPr>
              <w:pStyle w:val="Antrats"/>
              <w:jc w:val="center"/>
            </w:pPr>
            <w:r w:rsidRPr="00996AC5">
              <w:t>Telšių meno mokykla</w:t>
            </w:r>
          </w:p>
        </w:tc>
        <w:tc>
          <w:tcPr>
            <w:tcW w:w="2409" w:type="dxa"/>
            <w:hideMark/>
          </w:tcPr>
          <w:p w14:paraId="0117B30A" w14:textId="1E029E57" w:rsidR="00996AC5" w:rsidRPr="00996AC5" w:rsidRDefault="00996AC5" w:rsidP="00996AC5">
            <w:pPr>
              <w:pStyle w:val="Antrats"/>
              <w:jc w:val="center"/>
            </w:pPr>
            <w:r w:rsidRPr="00996AC5">
              <w:t>LINEŠA / Jurbarko r. Skirsnemunės Jurgio Baltrušaičio pagrindinė mokykla (N.</w:t>
            </w:r>
            <w:r>
              <w:t> </w:t>
            </w:r>
            <w:r w:rsidRPr="00996AC5">
              <w:t>Kapačinskienė)</w:t>
            </w:r>
          </w:p>
        </w:tc>
      </w:tr>
      <w:tr w:rsidR="00996AC5" w:rsidRPr="00996AC5" w14:paraId="0FF22719" w14:textId="77777777" w:rsidTr="00996AC5">
        <w:trPr>
          <w:trHeight w:val="315"/>
        </w:trPr>
        <w:tc>
          <w:tcPr>
            <w:tcW w:w="1134" w:type="dxa"/>
            <w:hideMark/>
          </w:tcPr>
          <w:p w14:paraId="7251B88F" w14:textId="7219C2BE" w:rsidR="00996AC5" w:rsidRPr="00996AC5" w:rsidRDefault="00996AC5" w:rsidP="00996AC5">
            <w:pPr>
              <w:pStyle w:val="Antrats"/>
              <w:jc w:val="center"/>
            </w:pPr>
            <w:r w:rsidRPr="00996AC5">
              <w:t>16</w:t>
            </w:r>
            <w:r>
              <w:t xml:space="preserve"> </w:t>
            </w:r>
            <w:r w:rsidRPr="00996AC5">
              <w:t>/</w:t>
            </w:r>
            <w:r>
              <w:t xml:space="preserve"> </w:t>
            </w:r>
            <w:r w:rsidRPr="00996AC5">
              <w:t>18 d.</w:t>
            </w:r>
          </w:p>
        </w:tc>
        <w:tc>
          <w:tcPr>
            <w:tcW w:w="3827" w:type="dxa"/>
            <w:hideMark/>
          </w:tcPr>
          <w:p w14:paraId="442234A7" w14:textId="6C07B00D" w:rsidR="00996AC5" w:rsidRPr="00996AC5" w:rsidRDefault="00996AC5" w:rsidP="00996AC5">
            <w:pPr>
              <w:pStyle w:val="Antrats"/>
            </w:pPr>
            <w:r w:rsidRPr="00996AC5">
              <w:t>Lietuvos mažųjų mokyklų žaidynių tarpzoninės stalo teniso varžybos (mergin</w:t>
            </w:r>
            <w:r>
              <w:t>os</w:t>
            </w:r>
            <w:r w:rsidRPr="00996AC5">
              <w:t>, 2009 m. gim</w:t>
            </w:r>
            <w:r>
              <w:t>imo</w:t>
            </w:r>
            <w:r w:rsidRPr="00996AC5">
              <w:t xml:space="preserve"> ir jaunesn</w:t>
            </w:r>
            <w:r>
              <w:t>ės</w:t>
            </w:r>
            <w:r w:rsidRPr="00996AC5">
              <w:t>)*</w:t>
            </w:r>
          </w:p>
        </w:tc>
        <w:tc>
          <w:tcPr>
            <w:tcW w:w="2268" w:type="dxa"/>
            <w:hideMark/>
          </w:tcPr>
          <w:p w14:paraId="6F4AB811" w14:textId="77777777" w:rsidR="00996AC5" w:rsidRPr="00996AC5" w:rsidRDefault="00996AC5" w:rsidP="00996AC5">
            <w:pPr>
              <w:pStyle w:val="Antrats"/>
              <w:jc w:val="center"/>
            </w:pPr>
            <w:r w:rsidRPr="00996AC5">
              <w:t>Vilkaviškio r.</w:t>
            </w:r>
          </w:p>
        </w:tc>
        <w:tc>
          <w:tcPr>
            <w:tcW w:w="2409" w:type="dxa"/>
            <w:hideMark/>
          </w:tcPr>
          <w:p w14:paraId="2084565E" w14:textId="77777777" w:rsidR="00996AC5" w:rsidRPr="00996AC5" w:rsidRDefault="00996AC5" w:rsidP="00996AC5">
            <w:pPr>
              <w:pStyle w:val="Antrats"/>
              <w:jc w:val="center"/>
            </w:pPr>
            <w:r w:rsidRPr="00996AC5">
              <w:t>LINEŠA</w:t>
            </w:r>
          </w:p>
        </w:tc>
      </w:tr>
      <w:tr w:rsidR="00996AC5" w:rsidRPr="00996AC5" w14:paraId="748C48E8" w14:textId="77777777" w:rsidTr="00996AC5">
        <w:trPr>
          <w:trHeight w:val="315"/>
        </w:trPr>
        <w:tc>
          <w:tcPr>
            <w:tcW w:w="1134" w:type="dxa"/>
            <w:hideMark/>
          </w:tcPr>
          <w:p w14:paraId="57D2A07B" w14:textId="77176644" w:rsidR="00996AC5" w:rsidRPr="00996AC5" w:rsidRDefault="00996AC5" w:rsidP="00996AC5">
            <w:pPr>
              <w:pStyle w:val="Antrats"/>
              <w:jc w:val="center"/>
            </w:pPr>
            <w:r w:rsidRPr="00996AC5">
              <w:t>16</w:t>
            </w:r>
            <w:r>
              <w:t xml:space="preserve"> </w:t>
            </w:r>
            <w:r w:rsidRPr="00996AC5">
              <w:t>/</w:t>
            </w:r>
            <w:r>
              <w:t xml:space="preserve"> </w:t>
            </w:r>
            <w:r w:rsidRPr="00996AC5">
              <w:t>18 d.</w:t>
            </w:r>
          </w:p>
        </w:tc>
        <w:tc>
          <w:tcPr>
            <w:tcW w:w="3827" w:type="dxa"/>
            <w:hideMark/>
          </w:tcPr>
          <w:p w14:paraId="46636394" w14:textId="49B03583" w:rsidR="00996AC5" w:rsidRPr="00996AC5" w:rsidRDefault="00996AC5" w:rsidP="00996AC5">
            <w:pPr>
              <w:pStyle w:val="Antrats"/>
            </w:pPr>
            <w:r w:rsidRPr="00996AC5">
              <w:t>Lietuvos mažųjų mokyklų žaidynių tarpzoninės stalo teniso varžybos (vaikin</w:t>
            </w:r>
            <w:r>
              <w:t>ai</w:t>
            </w:r>
            <w:r w:rsidRPr="00996AC5">
              <w:t>, 2009 m. gim</w:t>
            </w:r>
            <w:r>
              <w:t>imo</w:t>
            </w:r>
            <w:r w:rsidRPr="00996AC5">
              <w:t xml:space="preserve"> ir jaunesni)*</w:t>
            </w:r>
          </w:p>
        </w:tc>
        <w:tc>
          <w:tcPr>
            <w:tcW w:w="2268" w:type="dxa"/>
            <w:hideMark/>
          </w:tcPr>
          <w:p w14:paraId="6DEFF6E2" w14:textId="77777777" w:rsidR="00996AC5" w:rsidRPr="00996AC5" w:rsidRDefault="00996AC5" w:rsidP="00996AC5">
            <w:pPr>
              <w:pStyle w:val="Antrats"/>
              <w:jc w:val="center"/>
            </w:pPr>
            <w:r w:rsidRPr="00996AC5">
              <w:t>Vilkaviškio r.</w:t>
            </w:r>
          </w:p>
        </w:tc>
        <w:tc>
          <w:tcPr>
            <w:tcW w:w="2409" w:type="dxa"/>
            <w:hideMark/>
          </w:tcPr>
          <w:p w14:paraId="29DF3F4D" w14:textId="77777777" w:rsidR="00996AC5" w:rsidRPr="00996AC5" w:rsidRDefault="00996AC5" w:rsidP="00996AC5">
            <w:pPr>
              <w:pStyle w:val="Antrats"/>
              <w:jc w:val="center"/>
            </w:pPr>
            <w:r w:rsidRPr="00996AC5">
              <w:t>LINEŠA</w:t>
            </w:r>
          </w:p>
        </w:tc>
      </w:tr>
      <w:tr w:rsidR="00996AC5" w:rsidRPr="00996AC5" w14:paraId="2A62355B" w14:textId="77777777" w:rsidTr="00996AC5">
        <w:trPr>
          <w:trHeight w:val="315"/>
        </w:trPr>
        <w:tc>
          <w:tcPr>
            <w:tcW w:w="1134" w:type="dxa"/>
            <w:hideMark/>
          </w:tcPr>
          <w:p w14:paraId="44D5E79D" w14:textId="77777777" w:rsidR="00996AC5" w:rsidRPr="00996AC5" w:rsidRDefault="00996AC5" w:rsidP="00996AC5">
            <w:pPr>
              <w:pStyle w:val="Antrats"/>
              <w:jc w:val="center"/>
            </w:pPr>
            <w:r w:rsidRPr="00996AC5">
              <w:t>17–18 d.</w:t>
            </w:r>
          </w:p>
        </w:tc>
        <w:tc>
          <w:tcPr>
            <w:tcW w:w="3827" w:type="dxa"/>
            <w:hideMark/>
          </w:tcPr>
          <w:p w14:paraId="5D234B46" w14:textId="05A23538" w:rsidR="00996AC5" w:rsidRPr="00996AC5" w:rsidRDefault="00996AC5" w:rsidP="00996AC5">
            <w:pPr>
              <w:pStyle w:val="Antrats"/>
            </w:pPr>
            <w:r w:rsidRPr="00996AC5">
              <w:t>Lietuvos mokinių anglų kalbos konkursas (9–10 / I–II gimnazijos kl.), šalies etapas</w:t>
            </w:r>
            <w:r>
              <w:t>*</w:t>
            </w:r>
          </w:p>
        </w:tc>
        <w:tc>
          <w:tcPr>
            <w:tcW w:w="2268" w:type="dxa"/>
            <w:hideMark/>
          </w:tcPr>
          <w:p w14:paraId="2E0BA315" w14:textId="77777777" w:rsidR="00996AC5" w:rsidRPr="00996AC5" w:rsidRDefault="00996AC5" w:rsidP="00996AC5">
            <w:pPr>
              <w:pStyle w:val="Antrats"/>
              <w:jc w:val="center"/>
            </w:pPr>
            <w:r w:rsidRPr="00996AC5">
              <w:t>Druskininkų „Ryto“ gimnazija</w:t>
            </w:r>
          </w:p>
        </w:tc>
        <w:tc>
          <w:tcPr>
            <w:tcW w:w="2409" w:type="dxa"/>
            <w:hideMark/>
          </w:tcPr>
          <w:p w14:paraId="0F7C30A0" w14:textId="46E2CB68" w:rsidR="00996AC5" w:rsidRPr="00996AC5" w:rsidRDefault="00996AC5" w:rsidP="00996AC5">
            <w:pPr>
              <w:pStyle w:val="Antrats"/>
              <w:jc w:val="center"/>
            </w:pPr>
            <w:r w:rsidRPr="00996AC5">
              <w:t>LINEŠA / Jurbarko Antano Giedraičio-Giedriaus gimnazija (D.</w:t>
            </w:r>
            <w:r>
              <w:t> </w:t>
            </w:r>
            <w:r w:rsidRPr="00996AC5">
              <w:t>Karčiauskienė)</w:t>
            </w:r>
          </w:p>
        </w:tc>
      </w:tr>
      <w:tr w:rsidR="00996AC5" w:rsidRPr="00996AC5" w14:paraId="073B4DEC" w14:textId="77777777" w:rsidTr="00996AC5">
        <w:trPr>
          <w:trHeight w:val="315"/>
        </w:trPr>
        <w:tc>
          <w:tcPr>
            <w:tcW w:w="1134" w:type="dxa"/>
            <w:hideMark/>
          </w:tcPr>
          <w:p w14:paraId="14A5A5A0" w14:textId="77777777" w:rsidR="00996AC5" w:rsidRPr="00996AC5" w:rsidRDefault="00996AC5" w:rsidP="00996AC5">
            <w:pPr>
              <w:pStyle w:val="Antrats"/>
              <w:jc w:val="center"/>
            </w:pPr>
            <w:r w:rsidRPr="00996AC5">
              <w:t>17 d.</w:t>
            </w:r>
          </w:p>
        </w:tc>
        <w:tc>
          <w:tcPr>
            <w:tcW w:w="3827" w:type="dxa"/>
            <w:hideMark/>
          </w:tcPr>
          <w:p w14:paraId="31CF9C21" w14:textId="2C772DBA" w:rsidR="00996AC5" w:rsidRPr="00996AC5" w:rsidRDefault="00996AC5" w:rsidP="00996AC5">
            <w:pPr>
              <w:pStyle w:val="Antrats"/>
            </w:pPr>
            <w:r>
              <w:t>„</w:t>
            </w:r>
            <w:r w:rsidRPr="00996AC5">
              <w:t>VIVO 2026</w:t>
            </w:r>
            <w:r>
              <w:t>“</w:t>
            </w:r>
            <w:r w:rsidRPr="00996AC5">
              <w:t xml:space="preserve"> bendra Kauno krašto akordeonų orkestro repeticija ir koncertas*</w:t>
            </w:r>
          </w:p>
        </w:tc>
        <w:tc>
          <w:tcPr>
            <w:tcW w:w="2268" w:type="dxa"/>
            <w:hideMark/>
          </w:tcPr>
          <w:p w14:paraId="04A56FE4" w14:textId="77777777" w:rsidR="00996AC5" w:rsidRPr="00996AC5" w:rsidRDefault="00996AC5" w:rsidP="00996AC5">
            <w:pPr>
              <w:pStyle w:val="Antrats"/>
              <w:jc w:val="center"/>
            </w:pPr>
            <w:r w:rsidRPr="00996AC5">
              <w:t>Garliavos meno mokykla</w:t>
            </w:r>
          </w:p>
        </w:tc>
        <w:tc>
          <w:tcPr>
            <w:tcW w:w="2409" w:type="dxa"/>
            <w:hideMark/>
          </w:tcPr>
          <w:p w14:paraId="59C21F65" w14:textId="5AC458D8" w:rsidR="00996AC5" w:rsidRPr="00996AC5" w:rsidRDefault="00996AC5" w:rsidP="00996AC5">
            <w:pPr>
              <w:pStyle w:val="Antrats"/>
              <w:jc w:val="center"/>
            </w:pPr>
            <w:r w:rsidRPr="00996AC5">
              <w:t>Garliavos meno mokykla</w:t>
            </w:r>
            <w:r>
              <w:t xml:space="preserve"> </w:t>
            </w:r>
            <w:r w:rsidRPr="00996AC5">
              <w:t>/</w:t>
            </w:r>
            <w:r>
              <w:t xml:space="preserve"> </w:t>
            </w:r>
            <w:r w:rsidRPr="00996AC5">
              <w:t xml:space="preserve">Jurbarko Antano Sodeikos meno mokykla </w:t>
            </w:r>
            <w:r w:rsidR="00AC711D">
              <w:lastRenderedPageBreak/>
              <w:t>(</w:t>
            </w:r>
            <w:r w:rsidRPr="00996AC5">
              <w:t>L.</w:t>
            </w:r>
            <w:r w:rsidR="00AC711D">
              <w:t> </w:t>
            </w:r>
            <w:r w:rsidRPr="00996AC5">
              <w:t>Antanaitis, A.</w:t>
            </w:r>
            <w:r w:rsidR="00AC711D">
              <w:t> </w:t>
            </w:r>
            <w:r w:rsidRPr="00996AC5">
              <w:t>Daučianskas</w:t>
            </w:r>
            <w:r w:rsidR="00AC711D">
              <w:t>)</w:t>
            </w:r>
          </w:p>
        </w:tc>
      </w:tr>
      <w:tr w:rsidR="00996AC5" w:rsidRPr="00996AC5" w14:paraId="14FFD406" w14:textId="77777777" w:rsidTr="00996AC5">
        <w:trPr>
          <w:trHeight w:val="315"/>
        </w:trPr>
        <w:tc>
          <w:tcPr>
            <w:tcW w:w="1134" w:type="dxa"/>
            <w:hideMark/>
          </w:tcPr>
          <w:p w14:paraId="0928FD40" w14:textId="77777777" w:rsidR="00996AC5" w:rsidRPr="00996AC5" w:rsidRDefault="00996AC5" w:rsidP="00996AC5">
            <w:pPr>
              <w:pStyle w:val="Antrats"/>
              <w:jc w:val="center"/>
            </w:pPr>
            <w:r w:rsidRPr="00996AC5">
              <w:lastRenderedPageBreak/>
              <w:t>17 d.</w:t>
            </w:r>
          </w:p>
        </w:tc>
        <w:tc>
          <w:tcPr>
            <w:tcW w:w="3827" w:type="dxa"/>
            <w:hideMark/>
          </w:tcPr>
          <w:p w14:paraId="048841AB" w14:textId="575F9514" w:rsidR="00996AC5" w:rsidRPr="00996AC5" w:rsidRDefault="00996AC5" w:rsidP="00996AC5">
            <w:pPr>
              <w:pStyle w:val="Antrats"/>
            </w:pPr>
            <w:r w:rsidRPr="00996AC5">
              <w:t xml:space="preserve">Lietuvos mokyklų žaidynių pradinių klasių šaškių </w:t>
            </w:r>
            <w:r w:rsidR="00AC711D" w:rsidRPr="00996AC5">
              <w:t xml:space="preserve">finalinės varžybos </w:t>
            </w:r>
            <w:r w:rsidRPr="00996AC5">
              <w:t>(mišri</w:t>
            </w:r>
            <w:r w:rsidR="00AC711D">
              <w:t>os</w:t>
            </w:r>
            <w:r w:rsidRPr="00996AC5">
              <w:t>, 2015 m. gimimo ir jaunesni)*</w:t>
            </w:r>
          </w:p>
        </w:tc>
        <w:tc>
          <w:tcPr>
            <w:tcW w:w="2268" w:type="dxa"/>
            <w:hideMark/>
          </w:tcPr>
          <w:p w14:paraId="6A4B006D" w14:textId="7F3DA07D" w:rsidR="00AC711D" w:rsidRDefault="00996AC5" w:rsidP="00996AC5">
            <w:pPr>
              <w:pStyle w:val="Antrats"/>
              <w:jc w:val="center"/>
            </w:pPr>
            <w:r w:rsidRPr="00996AC5">
              <w:t>Lietuvos neformaliojo švietimo agentūros konferencijos salė</w:t>
            </w:r>
            <w:r w:rsidR="008C2448">
              <w:t>,</w:t>
            </w:r>
          </w:p>
          <w:p w14:paraId="7A4BE02F" w14:textId="5CD77B0C" w:rsidR="00996AC5" w:rsidRPr="00996AC5" w:rsidRDefault="00996AC5" w:rsidP="00996AC5">
            <w:pPr>
              <w:pStyle w:val="Antrats"/>
              <w:jc w:val="center"/>
            </w:pPr>
            <w:r w:rsidRPr="00996AC5">
              <w:t>Vilnius</w:t>
            </w:r>
          </w:p>
        </w:tc>
        <w:tc>
          <w:tcPr>
            <w:tcW w:w="2409" w:type="dxa"/>
            <w:hideMark/>
          </w:tcPr>
          <w:p w14:paraId="4BE46B93" w14:textId="77777777" w:rsidR="00996AC5" w:rsidRPr="00996AC5" w:rsidRDefault="00996AC5" w:rsidP="00996AC5">
            <w:pPr>
              <w:pStyle w:val="Antrats"/>
              <w:jc w:val="center"/>
            </w:pPr>
            <w:r w:rsidRPr="00996AC5">
              <w:t>LINEŠA</w:t>
            </w:r>
          </w:p>
        </w:tc>
      </w:tr>
      <w:tr w:rsidR="00996AC5" w:rsidRPr="00996AC5" w14:paraId="30E7812B" w14:textId="77777777" w:rsidTr="00996AC5">
        <w:trPr>
          <w:trHeight w:val="315"/>
        </w:trPr>
        <w:tc>
          <w:tcPr>
            <w:tcW w:w="1134" w:type="dxa"/>
            <w:hideMark/>
          </w:tcPr>
          <w:p w14:paraId="3575BA0E" w14:textId="165DC3DC" w:rsidR="00996AC5" w:rsidRPr="00996AC5" w:rsidRDefault="00996AC5" w:rsidP="00996AC5">
            <w:pPr>
              <w:pStyle w:val="Antrats"/>
              <w:jc w:val="center"/>
            </w:pPr>
            <w:r w:rsidRPr="00996AC5">
              <w:t>17</w:t>
            </w:r>
            <w:r w:rsidR="00AC711D">
              <w:t xml:space="preserve"> </w:t>
            </w:r>
            <w:r w:rsidRPr="00996AC5">
              <w:t>/</w:t>
            </w:r>
            <w:r w:rsidR="00AC711D">
              <w:t xml:space="preserve"> </w:t>
            </w:r>
            <w:r w:rsidRPr="00996AC5">
              <w:t>19 d.</w:t>
            </w:r>
          </w:p>
        </w:tc>
        <w:tc>
          <w:tcPr>
            <w:tcW w:w="3827" w:type="dxa"/>
            <w:hideMark/>
          </w:tcPr>
          <w:p w14:paraId="006F76B1" w14:textId="369BD43E" w:rsidR="00996AC5" w:rsidRPr="00996AC5" w:rsidRDefault="00996AC5" w:rsidP="00996AC5">
            <w:pPr>
              <w:pStyle w:val="Antrats"/>
            </w:pPr>
            <w:r w:rsidRPr="00996AC5">
              <w:t>Lietuvos didž</w:t>
            </w:r>
            <w:r w:rsidR="00AC711D">
              <w:t>i</w:t>
            </w:r>
            <w:r w:rsidRPr="00996AC5">
              <w:t>ųjų mokyklų žaidynių tinklinio tarpzoninės varžybos (mergin</w:t>
            </w:r>
            <w:r w:rsidR="00AC711D">
              <w:t>os</w:t>
            </w:r>
            <w:r w:rsidRPr="00996AC5">
              <w:t>, 2009 m. gimimo ir jaunesn</w:t>
            </w:r>
            <w:r w:rsidR="00AC711D">
              <w:t>ės</w:t>
            </w:r>
            <w:r w:rsidRPr="00996AC5">
              <w:t>)*</w:t>
            </w:r>
          </w:p>
        </w:tc>
        <w:tc>
          <w:tcPr>
            <w:tcW w:w="2268" w:type="dxa"/>
            <w:hideMark/>
          </w:tcPr>
          <w:p w14:paraId="4F292257" w14:textId="77777777" w:rsidR="00996AC5" w:rsidRPr="00996AC5" w:rsidRDefault="00996AC5" w:rsidP="00996AC5">
            <w:pPr>
              <w:pStyle w:val="Antrats"/>
              <w:jc w:val="center"/>
            </w:pPr>
            <w:r w:rsidRPr="00996AC5">
              <w:t>TIKSLINAMA</w:t>
            </w:r>
          </w:p>
        </w:tc>
        <w:tc>
          <w:tcPr>
            <w:tcW w:w="2409" w:type="dxa"/>
            <w:hideMark/>
          </w:tcPr>
          <w:p w14:paraId="78174CBA" w14:textId="77777777" w:rsidR="00996AC5" w:rsidRPr="00996AC5" w:rsidRDefault="00996AC5" w:rsidP="00996AC5">
            <w:pPr>
              <w:pStyle w:val="Antrats"/>
              <w:jc w:val="center"/>
            </w:pPr>
            <w:r w:rsidRPr="00996AC5">
              <w:t>LINEŠA</w:t>
            </w:r>
          </w:p>
        </w:tc>
      </w:tr>
      <w:tr w:rsidR="00996AC5" w:rsidRPr="00996AC5" w14:paraId="6C869BF1" w14:textId="77777777" w:rsidTr="00996AC5">
        <w:trPr>
          <w:trHeight w:val="315"/>
        </w:trPr>
        <w:tc>
          <w:tcPr>
            <w:tcW w:w="1134" w:type="dxa"/>
            <w:hideMark/>
          </w:tcPr>
          <w:p w14:paraId="3C53235E" w14:textId="54835C23" w:rsidR="00996AC5" w:rsidRPr="00996AC5" w:rsidRDefault="00996AC5" w:rsidP="00996AC5">
            <w:pPr>
              <w:pStyle w:val="Antrats"/>
              <w:jc w:val="center"/>
            </w:pPr>
            <w:r w:rsidRPr="00996AC5">
              <w:t>17</w:t>
            </w:r>
            <w:r w:rsidR="00AC711D">
              <w:t xml:space="preserve"> </w:t>
            </w:r>
            <w:r w:rsidRPr="00996AC5">
              <w:t>/</w:t>
            </w:r>
            <w:r w:rsidR="00AC711D">
              <w:t xml:space="preserve"> </w:t>
            </w:r>
            <w:r w:rsidRPr="00996AC5">
              <w:t>19 d.</w:t>
            </w:r>
          </w:p>
        </w:tc>
        <w:tc>
          <w:tcPr>
            <w:tcW w:w="3827" w:type="dxa"/>
            <w:hideMark/>
          </w:tcPr>
          <w:p w14:paraId="5C809155" w14:textId="77777777" w:rsidR="00996AC5" w:rsidRPr="00996AC5" w:rsidRDefault="00996AC5" w:rsidP="00996AC5">
            <w:pPr>
              <w:pStyle w:val="Antrats"/>
            </w:pPr>
            <w:r w:rsidRPr="00996AC5">
              <w:t>Lietuvos didžiųjų mokyklų žaidynių tinklinio tarpzoninės varžybos (vaikinų, 2009 m. gimimo ir jaunesnių)*</w:t>
            </w:r>
          </w:p>
        </w:tc>
        <w:tc>
          <w:tcPr>
            <w:tcW w:w="2268" w:type="dxa"/>
            <w:hideMark/>
          </w:tcPr>
          <w:p w14:paraId="4B544EF5" w14:textId="77777777" w:rsidR="00996AC5" w:rsidRPr="00996AC5" w:rsidRDefault="00996AC5" w:rsidP="00996AC5">
            <w:pPr>
              <w:pStyle w:val="Antrats"/>
              <w:jc w:val="center"/>
            </w:pPr>
            <w:r w:rsidRPr="00996AC5">
              <w:t>TIKSLINAMA</w:t>
            </w:r>
          </w:p>
        </w:tc>
        <w:tc>
          <w:tcPr>
            <w:tcW w:w="2409" w:type="dxa"/>
            <w:hideMark/>
          </w:tcPr>
          <w:p w14:paraId="7C65E81D" w14:textId="77777777" w:rsidR="00996AC5" w:rsidRPr="00996AC5" w:rsidRDefault="00996AC5" w:rsidP="00996AC5">
            <w:pPr>
              <w:pStyle w:val="Antrats"/>
              <w:jc w:val="center"/>
            </w:pPr>
            <w:r w:rsidRPr="00996AC5">
              <w:t>LINEŠA</w:t>
            </w:r>
          </w:p>
        </w:tc>
      </w:tr>
      <w:tr w:rsidR="00E1100C" w:rsidRPr="00996AC5" w14:paraId="0887D0A7" w14:textId="77777777" w:rsidTr="00996AC5">
        <w:trPr>
          <w:trHeight w:val="315"/>
        </w:trPr>
        <w:tc>
          <w:tcPr>
            <w:tcW w:w="1134" w:type="dxa"/>
          </w:tcPr>
          <w:p w14:paraId="43F556EA" w14:textId="52B95089" w:rsidR="00E1100C" w:rsidRPr="00996AC5" w:rsidRDefault="00E1100C" w:rsidP="00996AC5">
            <w:pPr>
              <w:pStyle w:val="Antrats"/>
              <w:jc w:val="center"/>
            </w:pPr>
            <w:r>
              <w:t xml:space="preserve">22 d. </w:t>
            </w:r>
          </w:p>
        </w:tc>
        <w:tc>
          <w:tcPr>
            <w:tcW w:w="3827" w:type="dxa"/>
          </w:tcPr>
          <w:p w14:paraId="36142926" w14:textId="277BF129" w:rsidR="00E1100C" w:rsidRPr="00E1100C" w:rsidRDefault="00E1100C" w:rsidP="00996AC5">
            <w:pPr>
              <w:pStyle w:val="Antrats"/>
              <w:rPr>
                <w:highlight w:val="yellow"/>
              </w:rPr>
            </w:pPr>
            <w:r>
              <w:rPr>
                <w:szCs w:val="24"/>
              </w:rPr>
              <w:t>K</w:t>
            </w:r>
            <w:r w:rsidRPr="00E1100C">
              <w:rPr>
                <w:szCs w:val="24"/>
              </w:rPr>
              <w:t>onkurso „1:0 vokiečių kalbos naudai“ šalies final</w:t>
            </w:r>
            <w:r>
              <w:rPr>
                <w:szCs w:val="24"/>
              </w:rPr>
              <w:t>as</w:t>
            </w:r>
            <w:r w:rsidRPr="00E1100C">
              <w:rPr>
                <w:szCs w:val="24"/>
              </w:rPr>
              <w:t>*</w:t>
            </w:r>
          </w:p>
        </w:tc>
        <w:tc>
          <w:tcPr>
            <w:tcW w:w="2268" w:type="dxa"/>
          </w:tcPr>
          <w:p w14:paraId="49B8727B" w14:textId="77777777" w:rsidR="00E1100C" w:rsidRDefault="00E1100C" w:rsidP="00996AC5">
            <w:pPr>
              <w:pStyle w:val="Antrats"/>
              <w:jc w:val="center"/>
              <w:rPr>
                <w:szCs w:val="24"/>
              </w:rPr>
            </w:pPr>
            <w:r w:rsidRPr="00D170A0">
              <w:rPr>
                <w:szCs w:val="24"/>
              </w:rPr>
              <w:t>1</w:t>
            </w:r>
            <w:r>
              <w:rPr>
                <w:szCs w:val="24"/>
              </w:rPr>
              <w:t>0</w:t>
            </w:r>
            <w:r w:rsidRPr="00D170A0">
              <w:rPr>
                <w:szCs w:val="24"/>
              </w:rPr>
              <w:t xml:space="preserve"> val. </w:t>
            </w:r>
          </w:p>
          <w:p w14:paraId="3E7B5DFD" w14:textId="440CAE8D" w:rsidR="00E1100C" w:rsidRPr="00E1100C" w:rsidRDefault="00E1100C" w:rsidP="00996AC5">
            <w:pPr>
              <w:pStyle w:val="Antrats"/>
              <w:jc w:val="center"/>
              <w:rPr>
                <w:szCs w:val="24"/>
              </w:rPr>
            </w:pPr>
            <w:r>
              <w:rPr>
                <w:szCs w:val="24"/>
              </w:rPr>
              <w:t>Nacionalinės futbolo akademijos maniežas</w:t>
            </w:r>
            <w:r w:rsidRPr="00D170A0">
              <w:rPr>
                <w:szCs w:val="24"/>
              </w:rPr>
              <w:t xml:space="preserve">, </w:t>
            </w:r>
            <w:r>
              <w:rPr>
                <w:szCs w:val="24"/>
              </w:rPr>
              <w:t>Kaunas</w:t>
            </w:r>
          </w:p>
        </w:tc>
        <w:tc>
          <w:tcPr>
            <w:tcW w:w="2409" w:type="dxa"/>
          </w:tcPr>
          <w:p w14:paraId="1DD17BD1" w14:textId="6CDC8E7A" w:rsidR="00E1100C" w:rsidRPr="00E1100C" w:rsidRDefault="00E1100C" w:rsidP="00E1100C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Goethe's institutas Lietuvoje</w:t>
            </w:r>
            <w:r w:rsidRPr="00D170A0">
              <w:rPr>
                <w:szCs w:val="24"/>
              </w:rPr>
              <w:t xml:space="preserve"> /</w:t>
            </w:r>
            <w:r>
              <w:rPr>
                <w:szCs w:val="24"/>
              </w:rPr>
              <w:t xml:space="preserve"> Jurbarko Naujamiesčio progimnazija</w:t>
            </w:r>
          </w:p>
        </w:tc>
      </w:tr>
      <w:tr w:rsidR="00996AC5" w:rsidRPr="00996AC5" w14:paraId="655155B4" w14:textId="77777777" w:rsidTr="000B46A3">
        <w:trPr>
          <w:trHeight w:val="315"/>
        </w:trPr>
        <w:tc>
          <w:tcPr>
            <w:tcW w:w="1134" w:type="dxa"/>
            <w:hideMark/>
          </w:tcPr>
          <w:p w14:paraId="03194CB0" w14:textId="77777777" w:rsidR="00996AC5" w:rsidRPr="00996AC5" w:rsidRDefault="00996AC5" w:rsidP="00996AC5">
            <w:pPr>
              <w:pStyle w:val="Antrats"/>
              <w:jc w:val="center"/>
            </w:pPr>
            <w:r w:rsidRPr="00996AC5">
              <w:t>24 d.</w:t>
            </w:r>
          </w:p>
        </w:tc>
        <w:tc>
          <w:tcPr>
            <w:tcW w:w="3827" w:type="dxa"/>
            <w:hideMark/>
          </w:tcPr>
          <w:p w14:paraId="7C9FB135" w14:textId="4E7281A2" w:rsidR="00996AC5" w:rsidRPr="00996AC5" w:rsidRDefault="00996AC5" w:rsidP="00996AC5">
            <w:pPr>
              <w:pStyle w:val="Antrats"/>
            </w:pPr>
            <w:r w:rsidRPr="00996AC5">
              <w:t>58-asis Lietuvos mokinių jaunųjų filologų konkursas, šalies etapas</w:t>
            </w:r>
            <w:r w:rsidR="00AC711D">
              <w:t>*</w:t>
            </w:r>
          </w:p>
        </w:tc>
        <w:tc>
          <w:tcPr>
            <w:tcW w:w="2268" w:type="dxa"/>
            <w:hideMark/>
          </w:tcPr>
          <w:p w14:paraId="155E4415" w14:textId="77777777" w:rsidR="00996AC5" w:rsidRPr="00996AC5" w:rsidRDefault="00996AC5" w:rsidP="00996AC5">
            <w:pPr>
              <w:pStyle w:val="Antrats"/>
              <w:jc w:val="center"/>
            </w:pPr>
            <w:r w:rsidRPr="00996AC5">
              <w:t>Molėtų gimnazija</w:t>
            </w:r>
          </w:p>
        </w:tc>
        <w:tc>
          <w:tcPr>
            <w:tcW w:w="2409" w:type="dxa"/>
            <w:hideMark/>
          </w:tcPr>
          <w:p w14:paraId="5C668D8E" w14:textId="729F9F79" w:rsidR="00996AC5" w:rsidRPr="00996AC5" w:rsidRDefault="00996AC5" w:rsidP="00996AC5">
            <w:pPr>
              <w:pStyle w:val="Antrats"/>
              <w:jc w:val="center"/>
            </w:pPr>
            <w:r w:rsidRPr="00996AC5">
              <w:t>LINEŠA</w:t>
            </w:r>
          </w:p>
        </w:tc>
      </w:tr>
      <w:tr w:rsidR="00996AC5" w:rsidRPr="00996AC5" w14:paraId="168D1498" w14:textId="77777777" w:rsidTr="00996AC5">
        <w:trPr>
          <w:trHeight w:val="315"/>
        </w:trPr>
        <w:tc>
          <w:tcPr>
            <w:tcW w:w="1134" w:type="dxa"/>
            <w:hideMark/>
          </w:tcPr>
          <w:p w14:paraId="7C51C16A" w14:textId="77777777" w:rsidR="00996AC5" w:rsidRPr="00996AC5" w:rsidRDefault="00996AC5" w:rsidP="00996AC5">
            <w:pPr>
              <w:pStyle w:val="Antrats"/>
              <w:jc w:val="center"/>
            </w:pPr>
            <w:r w:rsidRPr="00996AC5">
              <w:t>24–25 d.</w:t>
            </w:r>
          </w:p>
        </w:tc>
        <w:tc>
          <w:tcPr>
            <w:tcW w:w="3827" w:type="dxa"/>
            <w:hideMark/>
          </w:tcPr>
          <w:p w14:paraId="6775F658" w14:textId="19E3F24E" w:rsidR="00996AC5" w:rsidRPr="00996AC5" w:rsidRDefault="00996AC5" w:rsidP="00996AC5">
            <w:pPr>
              <w:pStyle w:val="Antrats"/>
            </w:pPr>
            <w:r w:rsidRPr="00996AC5">
              <w:t>35-oji Lietuvos mokinių istorijos olimpiada (10–12 / II–IV gimnazijos kl.), šalies etapas</w:t>
            </w:r>
            <w:r w:rsidR="00AC711D">
              <w:t>*</w:t>
            </w:r>
          </w:p>
        </w:tc>
        <w:tc>
          <w:tcPr>
            <w:tcW w:w="2268" w:type="dxa"/>
            <w:hideMark/>
          </w:tcPr>
          <w:p w14:paraId="33786B1B" w14:textId="77777777" w:rsidR="00996AC5" w:rsidRPr="00996AC5" w:rsidRDefault="00996AC5" w:rsidP="00996AC5">
            <w:pPr>
              <w:pStyle w:val="Antrats"/>
              <w:jc w:val="center"/>
            </w:pPr>
            <w:r w:rsidRPr="00996AC5">
              <w:t>Šiaulių Juliaus Janonio gimnazija</w:t>
            </w:r>
          </w:p>
        </w:tc>
        <w:tc>
          <w:tcPr>
            <w:tcW w:w="2409" w:type="dxa"/>
            <w:hideMark/>
          </w:tcPr>
          <w:p w14:paraId="2DB1BC2F" w14:textId="77777777" w:rsidR="00996AC5" w:rsidRPr="00996AC5" w:rsidRDefault="00996AC5" w:rsidP="00996AC5">
            <w:pPr>
              <w:pStyle w:val="Antrats"/>
              <w:jc w:val="center"/>
            </w:pPr>
            <w:r w:rsidRPr="00996AC5">
              <w:t>LINEŠA / Jurbarko Antano Giedraičio-Giedriaus gimnazija (A. Vabalienė)</w:t>
            </w:r>
          </w:p>
        </w:tc>
      </w:tr>
      <w:tr w:rsidR="00996AC5" w:rsidRPr="00996AC5" w14:paraId="300B4B14" w14:textId="77777777" w:rsidTr="00996AC5">
        <w:trPr>
          <w:trHeight w:val="315"/>
        </w:trPr>
        <w:tc>
          <w:tcPr>
            <w:tcW w:w="1134" w:type="dxa"/>
            <w:hideMark/>
          </w:tcPr>
          <w:p w14:paraId="3D5BC391" w14:textId="77777777" w:rsidR="00996AC5" w:rsidRPr="00996AC5" w:rsidRDefault="00996AC5" w:rsidP="00996AC5">
            <w:pPr>
              <w:pStyle w:val="Antrats"/>
              <w:jc w:val="center"/>
            </w:pPr>
            <w:r w:rsidRPr="00996AC5">
              <w:t>25 d.</w:t>
            </w:r>
          </w:p>
        </w:tc>
        <w:tc>
          <w:tcPr>
            <w:tcW w:w="3827" w:type="dxa"/>
            <w:hideMark/>
          </w:tcPr>
          <w:p w14:paraId="046A5BEF" w14:textId="58D354A1" w:rsidR="00996AC5" w:rsidRPr="00996AC5" w:rsidRDefault="00996AC5" w:rsidP="00996AC5">
            <w:pPr>
              <w:pStyle w:val="Antrats"/>
            </w:pPr>
            <w:r w:rsidRPr="00996AC5">
              <w:t>Šokių festivalis-konkursas „Vizijos 2026 m.“*</w:t>
            </w:r>
          </w:p>
        </w:tc>
        <w:tc>
          <w:tcPr>
            <w:tcW w:w="2268" w:type="dxa"/>
            <w:hideMark/>
          </w:tcPr>
          <w:p w14:paraId="7F559385" w14:textId="1477230B" w:rsidR="00996AC5" w:rsidRPr="00996AC5" w:rsidRDefault="00996AC5" w:rsidP="00996AC5">
            <w:pPr>
              <w:pStyle w:val="Antrats"/>
              <w:jc w:val="center"/>
            </w:pPr>
            <w:r w:rsidRPr="00996AC5">
              <w:t>Marijampolės kultūros centras</w:t>
            </w:r>
          </w:p>
        </w:tc>
        <w:tc>
          <w:tcPr>
            <w:tcW w:w="2409" w:type="dxa"/>
            <w:hideMark/>
          </w:tcPr>
          <w:p w14:paraId="11096242" w14:textId="1F31B2C0" w:rsidR="00996AC5" w:rsidRPr="00996AC5" w:rsidRDefault="00996AC5" w:rsidP="00996AC5">
            <w:pPr>
              <w:pStyle w:val="Antrats"/>
              <w:jc w:val="center"/>
            </w:pPr>
            <w:r w:rsidRPr="00996AC5">
              <w:t xml:space="preserve">Marijampolės kultūros centras kartu su šokių kolektyvu </w:t>
            </w:r>
            <w:r w:rsidR="00AC711D">
              <w:t>„</w:t>
            </w:r>
            <w:r w:rsidRPr="00996AC5">
              <w:t>Arabeskas</w:t>
            </w:r>
            <w:r w:rsidR="00AC711D">
              <w:t xml:space="preserve">“ </w:t>
            </w:r>
            <w:r w:rsidRPr="00996AC5">
              <w:t>/</w:t>
            </w:r>
            <w:r w:rsidR="00AC711D">
              <w:t xml:space="preserve"> </w:t>
            </w:r>
            <w:r w:rsidRPr="00996AC5">
              <w:t xml:space="preserve">Jurbarko Antano Sodeikos meno mokykla </w:t>
            </w:r>
            <w:r w:rsidR="00AC711D">
              <w:t>(</w:t>
            </w:r>
            <w:r w:rsidRPr="00996AC5">
              <w:t>I.</w:t>
            </w:r>
            <w:r w:rsidR="00AC711D">
              <w:t> </w:t>
            </w:r>
            <w:r w:rsidRPr="00996AC5">
              <w:t>Janauskaitė</w:t>
            </w:r>
            <w:r w:rsidR="00AC711D">
              <w:t>)</w:t>
            </w:r>
          </w:p>
        </w:tc>
      </w:tr>
      <w:tr w:rsidR="00996AC5" w:rsidRPr="00996AC5" w14:paraId="597F4F66" w14:textId="77777777" w:rsidTr="00996AC5">
        <w:trPr>
          <w:trHeight w:val="315"/>
        </w:trPr>
        <w:tc>
          <w:tcPr>
            <w:tcW w:w="1134" w:type="dxa"/>
            <w:hideMark/>
          </w:tcPr>
          <w:p w14:paraId="3C4C1495" w14:textId="77777777" w:rsidR="00996AC5" w:rsidRPr="00996AC5" w:rsidRDefault="00996AC5" w:rsidP="00996AC5">
            <w:pPr>
              <w:pStyle w:val="Antrats"/>
              <w:jc w:val="center"/>
            </w:pPr>
            <w:r w:rsidRPr="00996AC5">
              <w:t>28 d.</w:t>
            </w:r>
          </w:p>
        </w:tc>
        <w:tc>
          <w:tcPr>
            <w:tcW w:w="3827" w:type="dxa"/>
            <w:hideMark/>
          </w:tcPr>
          <w:p w14:paraId="4DBE7B8F" w14:textId="20FDB20B" w:rsidR="00996AC5" w:rsidRPr="00996AC5" w:rsidRDefault="00996AC5" w:rsidP="00996AC5">
            <w:pPr>
              <w:pStyle w:val="Antrats"/>
            </w:pPr>
            <w:r w:rsidRPr="00996AC5">
              <w:t>Regioninės dainų šventės koncertas-repeticija*</w:t>
            </w:r>
          </w:p>
        </w:tc>
        <w:tc>
          <w:tcPr>
            <w:tcW w:w="2268" w:type="dxa"/>
            <w:hideMark/>
          </w:tcPr>
          <w:p w14:paraId="1F96F837" w14:textId="3A00366D" w:rsidR="00996AC5" w:rsidRPr="00996AC5" w:rsidRDefault="00996AC5" w:rsidP="00996AC5">
            <w:pPr>
              <w:pStyle w:val="Antrats"/>
              <w:jc w:val="center"/>
            </w:pPr>
            <w:r w:rsidRPr="00996AC5">
              <w:t>Tauragės k</w:t>
            </w:r>
            <w:r w:rsidR="00AC711D">
              <w:t>r</w:t>
            </w:r>
            <w:r w:rsidRPr="00996AC5">
              <w:t xml:space="preserve">ašto muziejaus </w:t>
            </w:r>
            <w:r w:rsidR="00AC711D">
              <w:t>„</w:t>
            </w:r>
            <w:r w:rsidRPr="00996AC5">
              <w:t>Santaka</w:t>
            </w:r>
            <w:r w:rsidR="00AC711D">
              <w:t>“</w:t>
            </w:r>
            <w:r w:rsidRPr="00996AC5">
              <w:t xml:space="preserve"> menės</w:t>
            </w:r>
          </w:p>
        </w:tc>
        <w:tc>
          <w:tcPr>
            <w:tcW w:w="2409" w:type="dxa"/>
            <w:hideMark/>
          </w:tcPr>
          <w:p w14:paraId="7DBD1298" w14:textId="59BF4259" w:rsidR="00996AC5" w:rsidRPr="00996AC5" w:rsidRDefault="00996AC5" w:rsidP="00996AC5">
            <w:pPr>
              <w:pStyle w:val="Antrats"/>
              <w:jc w:val="center"/>
            </w:pPr>
            <w:r w:rsidRPr="00996AC5">
              <w:t>Tauragės krašto muziejus</w:t>
            </w:r>
            <w:r w:rsidR="00AC711D">
              <w:t xml:space="preserve"> </w:t>
            </w:r>
            <w:r w:rsidRPr="00996AC5">
              <w:t>/</w:t>
            </w:r>
            <w:r w:rsidR="00AC711D">
              <w:t xml:space="preserve"> </w:t>
            </w:r>
            <w:r w:rsidRPr="00996AC5">
              <w:t xml:space="preserve">Jurbarko Antano Sodeikos meno mokykla </w:t>
            </w:r>
            <w:r w:rsidR="00AC711D">
              <w:t>(</w:t>
            </w:r>
            <w:r w:rsidRPr="00996AC5">
              <w:t>R.</w:t>
            </w:r>
            <w:r w:rsidR="00AC711D">
              <w:t> </w:t>
            </w:r>
            <w:r w:rsidRPr="00996AC5">
              <w:t>Balčiūnienė</w:t>
            </w:r>
            <w:r w:rsidR="00AC711D">
              <w:t>)</w:t>
            </w:r>
          </w:p>
        </w:tc>
      </w:tr>
      <w:tr w:rsidR="00996AC5" w:rsidRPr="00996AC5" w14:paraId="58A49784" w14:textId="77777777" w:rsidTr="00996AC5">
        <w:trPr>
          <w:trHeight w:val="315"/>
        </w:trPr>
        <w:tc>
          <w:tcPr>
            <w:tcW w:w="1134" w:type="dxa"/>
            <w:hideMark/>
          </w:tcPr>
          <w:p w14:paraId="0415D167" w14:textId="77777777" w:rsidR="00996AC5" w:rsidRPr="00996AC5" w:rsidRDefault="00996AC5" w:rsidP="00996AC5">
            <w:pPr>
              <w:pStyle w:val="Antrats"/>
              <w:jc w:val="center"/>
            </w:pPr>
            <w:r w:rsidRPr="00996AC5">
              <w:t>29 d.</w:t>
            </w:r>
          </w:p>
        </w:tc>
        <w:tc>
          <w:tcPr>
            <w:tcW w:w="3827" w:type="dxa"/>
            <w:hideMark/>
          </w:tcPr>
          <w:p w14:paraId="540F0B9F" w14:textId="6596827C" w:rsidR="00996AC5" w:rsidRPr="00996AC5" w:rsidRDefault="00996AC5" w:rsidP="00996AC5">
            <w:pPr>
              <w:pStyle w:val="Antrats"/>
            </w:pPr>
            <w:r w:rsidRPr="00996AC5">
              <w:t>Šalies ikimokyklinio amžiaus vaikų sporto renginys „Nykštuko žaidynės 2026“*</w:t>
            </w:r>
          </w:p>
        </w:tc>
        <w:tc>
          <w:tcPr>
            <w:tcW w:w="2268" w:type="dxa"/>
            <w:hideMark/>
          </w:tcPr>
          <w:p w14:paraId="603DBD3C" w14:textId="5A18C2BC" w:rsidR="00996AC5" w:rsidRPr="00996AC5" w:rsidRDefault="00996AC5" w:rsidP="00996AC5">
            <w:pPr>
              <w:pStyle w:val="Antrats"/>
              <w:jc w:val="center"/>
            </w:pPr>
            <w:r w:rsidRPr="00996AC5">
              <w:t>Jurbarko Antano Gie</w:t>
            </w:r>
            <w:r w:rsidR="00AC711D">
              <w:t>d</w:t>
            </w:r>
            <w:r w:rsidRPr="00996AC5">
              <w:t>raičio-Giedriaus sporto kompleksas</w:t>
            </w:r>
          </w:p>
        </w:tc>
        <w:tc>
          <w:tcPr>
            <w:tcW w:w="2409" w:type="dxa"/>
            <w:hideMark/>
          </w:tcPr>
          <w:p w14:paraId="3B9184E8" w14:textId="77777777" w:rsidR="00996AC5" w:rsidRPr="00996AC5" w:rsidRDefault="00996AC5" w:rsidP="00996AC5">
            <w:pPr>
              <w:pStyle w:val="Antrats"/>
              <w:jc w:val="center"/>
            </w:pPr>
            <w:r w:rsidRPr="00996AC5">
              <w:t>Jurbarko vaikų lopšelis-darželis „Nykštukas“</w:t>
            </w:r>
          </w:p>
        </w:tc>
      </w:tr>
      <w:tr w:rsidR="00996AC5" w:rsidRPr="00996AC5" w14:paraId="55DAD10B" w14:textId="77777777" w:rsidTr="00996AC5">
        <w:trPr>
          <w:trHeight w:val="315"/>
        </w:trPr>
        <w:tc>
          <w:tcPr>
            <w:tcW w:w="1134" w:type="dxa"/>
            <w:hideMark/>
          </w:tcPr>
          <w:p w14:paraId="3D55779F" w14:textId="77777777" w:rsidR="00996AC5" w:rsidRPr="00996AC5" w:rsidRDefault="00996AC5" w:rsidP="00996AC5">
            <w:pPr>
              <w:pStyle w:val="Antrats"/>
              <w:jc w:val="center"/>
            </w:pPr>
            <w:r w:rsidRPr="00996AC5">
              <w:t>30 d.</w:t>
            </w:r>
          </w:p>
        </w:tc>
        <w:tc>
          <w:tcPr>
            <w:tcW w:w="3827" w:type="dxa"/>
            <w:hideMark/>
          </w:tcPr>
          <w:p w14:paraId="12DAF258" w14:textId="0A74C277" w:rsidR="00996AC5" w:rsidRPr="00996AC5" w:rsidRDefault="00996AC5" w:rsidP="00996AC5">
            <w:pPr>
              <w:pStyle w:val="Antrats"/>
            </w:pPr>
            <w:r w:rsidRPr="00996AC5">
              <w:t xml:space="preserve">Lietuvos bendrojo ugdymo mokyklų lengvosios atletikos kroso estafečių </w:t>
            </w:r>
            <w:r w:rsidR="00AC711D" w:rsidRPr="00996AC5">
              <w:t xml:space="preserve">finalinės varžybos </w:t>
            </w:r>
            <w:r w:rsidRPr="00996AC5">
              <w:t>(mišri</w:t>
            </w:r>
            <w:r w:rsidR="00AC711D">
              <w:t>os,</w:t>
            </w:r>
            <w:r w:rsidRPr="00996AC5">
              <w:t xml:space="preserve"> 2007–2010 m</w:t>
            </w:r>
            <w:r w:rsidR="00AC711D">
              <w:t>.</w:t>
            </w:r>
            <w:r w:rsidR="00AC711D" w:rsidRPr="00996AC5">
              <w:t xml:space="preserve"> gim</w:t>
            </w:r>
            <w:r w:rsidR="00AC711D">
              <w:t>imo</w:t>
            </w:r>
            <w:r w:rsidRPr="00996AC5">
              <w:t>)*</w:t>
            </w:r>
          </w:p>
        </w:tc>
        <w:tc>
          <w:tcPr>
            <w:tcW w:w="2268" w:type="dxa"/>
            <w:hideMark/>
          </w:tcPr>
          <w:p w14:paraId="096C161E" w14:textId="77777777" w:rsidR="00AC711D" w:rsidRDefault="00996AC5" w:rsidP="00996AC5">
            <w:pPr>
              <w:pStyle w:val="Antrats"/>
              <w:jc w:val="center"/>
            </w:pPr>
            <w:r w:rsidRPr="00996AC5">
              <w:t>11 val</w:t>
            </w:r>
            <w:r w:rsidR="00AC711D">
              <w:t>.</w:t>
            </w:r>
          </w:p>
          <w:p w14:paraId="748FDCCD" w14:textId="12993FBD" w:rsidR="00996AC5" w:rsidRPr="00996AC5" w:rsidRDefault="00996AC5" w:rsidP="00996AC5">
            <w:pPr>
              <w:pStyle w:val="Antrats"/>
              <w:jc w:val="center"/>
            </w:pPr>
            <w:r w:rsidRPr="00996AC5">
              <w:t>Jurbarko dvaro parkas</w:t>
            </w:r>
          </w:p>
        </w:tc>
        <w:tc>
          <w:tcPr>
            <w:tcW w:w="2409" w:type="dxa"/>
            <w:hideMark/>
          </w:tcPr>
          <w:p w14:paraId="4E16A593" w14:textId="77777777" w:rsidR="00996AC5" w:rsidRPr="00996AC5" w:rsidRDefault="00996AC5" w:rsidP="00996AC5">
            <w:pPr>
              <w:pStyle w:val="Antrats"/>
              <w:jc w:val="center"/>
            </w:pPr>
            <w:r w:rsidRPr="00996AC5">
              <w:t>Jurbarko sporto centras</w:t>
            </w:r>
          </w:p>
        </w:tc>
      </w:tr>
    </w:tbl>
    <w:p w14:paraId="77FB1FB7" w14:textId="77777777" w:rsidR="00996AC5" w:rsidRDefault="00996AC5" w:rsidP="00A10748">
      <w:pPr>
        <w:pStyle w:val="Antrats"/>
        <w:tabs>
          <w:tab w:val="clear" w:pos="4153"/>
          <w:tab w:val="clear" w:pos="8306"/>
        </w:tabs>
      </w:pPr>
    </w:p>
    <w:p w14:paraId="335FC4BC" w14:textId="77777777" w:rsidR="00996AC5" w:rsidRDefault="00996AC5" w:rsidP="00A10748">
      <w:pPr>
        <w:pStyle w:val="Antrats"/>
        <w:tabs>
          <w:tab w:val="clear" w:pos="4153"/>
          <w:tab w:val="clear" w:pos="8306"/>
        </w:tabs>
      </w:pPr>
    </w:p>
    <w:p w14:paraId="0BEAFBA6" w14:textId="77777777" w:rsidR="009D376E" w:rsidRPr="00296E1B" w:rsidRDefault="009D376E" w:rsidP="00A10748">
      <w:pPr>
        <w:rPr>
          <w:szCs w:val="24"/>
        </w:rPr>
      </w:pPr>
      <w:r w:rsidRPr="00296E1B">
        <w:rPr>
          <w:b/>
          <w:bCs/>
          <w:szCs w:val="24"/>
        </w:rPr>
        <w:t>* Kultūros ir sporto įstaigų renginius galite rasti www.jurbarkas.lt skiltyje – renginiai</w:t>
      </w:r>
    </w:p>
    <w:p w14:paraId="50C4BDE9" w14:textId="77777777" w:rsidR="009D376E" w:rsidRPr="00296E1B" w:rsidRDefault="009D376E" w:rsidP="00A10748">
      <w:pPr>
        <w:rPr>
          <w:szCs w:val="24"/>
        </w:rPr>
      </w:pPr>
      <w:hyperlink r:id="rId9" w:history="1">
        <w:r w:rsidRPr="00296E1B">
          <w:rPr>
            <w:rStyle w:val="Hipersaitas"/>
            <w:szCs w:val="24"/>
          </w:rPr>
          <w:t>https://jurbarkas.lt/index.php?2042471230</w:t>
        </w:r>
      </w:hyperlink>
    </w:p>
    <w:p w14:paraId="36A8EC54" w14:textId="51918BD7" w:rsidR="009D376E" w:rsidRPr="00296E1B" w:rsidRDefault="009D376E" w:rsidP="00A10748">
      <w:pPr>
        <w:rPr>
          <w:szCs w:val="24"/>
        </w:rPr>
      </w:pPr>
      <w:r w:rsidRPr="00296E1B">
        <w:rPr>
          <w:b/>
          <w:bCs/>
          <w:szCs w:val="24"/>
        </w:rPr>
        <w:t>* Jurbarko švietimo centro</w:t>
      </w:r>
      <w:r w:rsidR="00AC4CE2">
        <w:rPr>
          <w:b/>
          <w:bCs/>
          <w:szCs w:val="24"/>
        </w:rPr>
        <w:t xml:space="preserve"> </w:t>
      </w:r>
      <w:r w:rsidR="009C6063">
        <w:rPr>
          <w:b/>
          <w:bCs/>
          <w:szCs w:val="24"/>
        </w:rPr>
        <w:t>kovo</w:t>
      </w:r>
      <w:r w:rsidRPr="00296E1B">
        <w:rPr>
          <w:b/>
          <w:bCs/>
          <w:szCs w:val="24"/>
        </w:rPr>
        <w:t xml:space="preserve"> mėnesio veiklos planą galite rasti:</w:t>
      </w:r>
    </w:p>
    <w:p w14:paraId="097F1CFF" w14:textId="77777777" w:rsidR="009D376E" w:rsidRPr="00296E1B" w:rsidRDefault="009D376E" w:rsidP="00A10748">
      <w:pPr>
        <w:pStyle w:val="Antrats"/>
        <w:rPr>
          <w:szCs w:val="24"/>
        </w:rPr>
      </w:pPr>
      <w:hyperlink r:id="rId10" w:history="1">
        <w:r w:rsidRPr="00296E1B">
          <w:rPr>
            <w:rStyle w:val="Hipersaitas"/>
            <w:szCs w:val="24"/>
          </w:rPr>
          <w:t>https://www.jurbarkosc.lt/svietimo-centras/menesio-renginiu-planai</w:t>
        </w:r>
      </w:hyperlink>
    </w:p>
    <w:p w14:paraId="10B9F4DB" w14:textId="77777777" w:rsidR="009D376E" w:rsidRPr="00296E1B" w:rsidRDefault="009D376E" w:rsidP="00A10748">
      <w:pPr>
        <w:pStyle w:val="Antrats"/>
        <w:tabs>
          <w:tab w:val="clear" w:pos="4153"/>
          <w:tab w:val="clear" w:pos="8306"/>
        </w:tabs>
        <w:rPr>
          <w:sz w:val="20"/>
        </w:rPr>
      </w:pPr>
    </w:p>
    <w:p w14:paraId="3E128E9C" w14:textId="77777777" w:rsidR="00E417C6" w:rsidRDefault="00E417C6" w:rsidP="00A10748">
      <w:pPr>
        <w:tabs>
          <w:tab w:val="left" w:pos="3510"/>
        </w:tabs>
        <w:suppressAutoHyphens/>
        <w:rPr>
          <w:b/>
          <w:lang w:eastAsia="ar-SA"/>
        </w:rPr>
      </w:pPr>
    </w:p>
    <w:p w14:paraId="5B2BFFA8" w14:textId="2E95A61E" w:rsidR="00DE27AF" w:rsidRPr="00296E1B" w:rsidRDefault="00116D67" w:rsidP="00A10748">
      <w:pPr>
        <w:tabs>
          <w:tab w:val="left" w:pos="3510"/>
        </w:tabs>
        <w:suppressAutoHyphens/>
        <w:rPr>
          <w:b/>
          <w:lang w:eastAsia="ar-SA"/>
        </w:rPr>
      </w:pPr>
      <w:r>
        <w:rPr>
          <w:b/>
          <w:lang w:eastAsia="ar-SA"/>
        </w:rPr>
        <w:t>4</w:t>
      </w:r>
      <w:r w:rsidR="00DE27AF" w:rsidRPr="00296E1B">
        <w:rPr>
          <w:b/>
          <w:lang w:eastAsia="ar-SA"/>
        </w:rPr>
        <w:t>. Skyriaus specialistų darbas Skyriuje ir įstaigose.</w:t>
      </w:r>
    </w:p>
    <w:tbl>
      <w:tblPr>
        <w:tblStyle w:val="Lentelstinklelis"/>
        <w:tblW w:w="9921" w:type="dxa"/>
        <w:tblInd w:w="-289" w:type="dxa"/>
        <w:tblLook w:val="04A0" w:firstRow="1" w:lastRow="0" w:firstColumn="1" w:lastColumn="0" w:noHBand="0" w:noVBand="1"/>
      </w:tblPr>
      <w:tblGrid>
        <w:gridCol w:w="1417"/>
        <w:gridCol w:w="5953"/>
        <w:gridCol w:w="2551"/>
      </w:tblGrid>
      <w:tr w:rsidR="00531FB8" w:rsidRPr="00531FB8" w14:paraId="587FD4B8" w14:textId="77777777" w:rsidTr="00A20C75">
        <w:trPr>
          <w:trHeight w:val="454"/>
        </w:trPr>
        <w:tc>
          <w:tcPr>
            <w:tcW w:w="1417" w:type="dxa"/>
            <w:vAlign w:val="center"/>
            <w:hideMark/>
          </w:tcPr>
          <w:p w14:paraId="42173D20" w14:textId="77777777" w:rsidR="00531FB8" w:rsidRPr="00531FB8" w:rsidRDefault="00531FB8" w:rsidP="00A20C75">
            <w:pPr>
              <w:pStyle w:val="Antrats"/>
              <w:jc w:val="center"/>
              <w:rPr>
                <w:b/>
                <w:bCs/>
                <w:szCs w:val="24"/>
              </w:rPr>
            </w:pPr>
            <w:r w:rsidRPr="00531FB8">
              <w:rPr>
                <w:b/>
                <w:bCs/>
                <w:szCs w:val="24"/>
              </w:rPr>
              <w:t>Data</w:t>
            </w:r>
          </w:p>
        </w:tc>
        <w:tc>
          <w:tcPr>
            <w:tcW w:w="5953" w:type="dxa"/>
            <w:vAlign w:val="center"/>
            <w:hideMark/>
          </w:tcPr>
          <w:p w14:paraId="1090DB34" w14:textId="77777777" w:rsidR="00531FB8" w:rsidRPr="00531FB8" w:rsidRDefault="00531FB8" w:rsidP="00A20C75">
            <w:pPr>
              <w:pStyle w:val="Antrats"/>
              <w:jc w:val="center"/>
              <w:rPr>
                <w:b/>
                <w:bCs/>
                <w:szCs w:val="24"/>
              </w:rPr>
            </w:pPr>
            <w:r w:rsidRPr="00531FB8">
              <w:rPr>
                <w:b/>
                <w:bCs/>
                <w:szCs w:val="24"/>
              </w:rPr>
              <w:t>Veiklos pobūdis</w:t>
            </w:r>
          </w:p>
        </w:tc>
        <w:tc>
          <w:tcPr>
            <w:tcW w:w="2551" w:type="dxa"/>
            <w:vAlign w:val="center"/>
            <w:hideMark/>
          </w:tcPr>
          <w:p w14:paraId="203626EB" w14:textId="364DC895" w:rsidR="00531FB8" w:rsidRPr="00531FB8" w:rsidRDefault="00531FB8" w:rsidP="00A20C75">
            <w:pPr>
              <w:pStyle w:val="Antrats"/>
              <w:jc w:val="center"/>
              <w:rPr>
                <w:b/>
                <w:bCs/>
                <w:szCs w:val="24"/>
              </w:rPr>
            </w:pPr>
            <w:r w:rsidRPr="00531FB8">
              <w:rPr>
                <w:b/>
                <w:bCs/>
                <w:szCs w:val="24"/>
              </w:rPr>
              <w:t>Vykdytojas</w:t>
            </w:r>
          </w:p>
        </w:tc>
      </w:tr>
      <w:tr w:rsidR="006A5FDC" w:rsidRPr="00531FB8" w14:paraId="780A6EDB" w14:textId="77777777" w:rsidTr="00BE289D">
        <w:trPr>
          <w:trHeight w:val="315"/>
        </w:trPr>
        <w:tc>
          <w:tcPr>
            <w:tcW w:w="1417" w:type="dxa"/>
          </w:tcPr>
          <w:p w14:paraId="0F8CDA9B" w14:textId="77777777" w:rsidR="006A5FDC" w:rsidRDefault="006A5FDC" w:rsidP="00BE289D">
            <w:pPr>
              <w:pStyle w:val="Antrats"/>
              <w:jc w:val="center"/>
              <w:rPr>
                <w:szCs w:val="24"/>
              </w:rPr>
            </w:pPr>
            <w:r>
              <w:rPr>
                <w:szCs w:val="24"/>
              </w:rPr>
              <w:t>1–2 d.</w:t>
            </w:r>
          </w:p>
        </w:tc>
        <w:tc>
          <w:tcPr>
            <w:tcW w:w="5953" w:type="dxa"/>
          </w:tcPr>
          <w:p w14:paraId="29AB18D1" w14:textId="01B4C185" w:rsidR="006A5FDC" w:rsidRPr="00AC711D" w:rsidRDefault="006A5FDC" w:rsidP="00BE289D">
            <w:pPr>
              <w:pStyle w:val="Antrats"/>
              <w:jc w:val="both"/>
              <w:rPr>
                <w:szCs w:val="24"/>
              </w:rPr>
            </w:pPr>
            <w:r w:rsidRPr="006A5FDC">
              <w:rPr>
                <w:szCs w:val="24"/>
              </w:rPr>
              <w:t>Mokyklų veiklos priežiūra ,,</w:t>
            </w:r>
            <w:r w:rsidRPr="00C40816">
              <w:rPr>
                <w:szCs w:val="24"/>
              </w:rPr>
              <w:t>2025</w:t>
            </w:r>
            <w:r w:rsidR="00C40816" w:rsidRPr="00C40816">
              <w:rPr>
                <w:szCs w:val="24"/>
              </w:rPr>
              <w:t>–2026 mokslo</w:t>
            </w:r>
            <w:r w:rsidRPr="00C40816">
              <w:rPr>
                <w:szCs w:val="24"/>
              </w:rPr>
              <w:t xml:space="preserve"> </w:t>
            </w:r>
            <w:r w:rsidRPr="006A5FDC">
              <w:rPr>
                <w:szCs w:val="24"/>
              </w:rPr>
              <w:t>metų užsienio kalbos (anglų) kalbėjimo dalies vykdymas“</w:t>
            </w:r>
          </w:p>
        </w:tc>
        <w:tc>
          <w:tcPr>
            <w:tcW w:w="2551" w:type="dxa"/>
          </w:tcPr>
          <w:p w14:paraId="23E3DFB9" w14:textId="77777777" w:rsidR="006A5FDC" w:rsidRPr="00531FB8" w:rsidRDefault="006A5FDC" w:rsidP="00BE289D">
            <w:pPr>
              <w:pStyle w:val="Antrats"/>
              <w:rPr>
                <w:szCs w:val="24"/>
              </w:rPr>
            </w:pPr>
            <w:r w:rsidRPr="00531FB8">
              <w:rPr>
                <w:szCs w:val="24"/>
              </w:rPr>
              <w:t>L. Knašienė</w:t>
            </w:r>
          </w:p>
        </w:tc>
      </w:tr>
      <w:tr w:rsidR="006A5FDC" w:rsidRPr="00531FB8" w14:paraId="6DF123F1" w14:textId="77777777" w:rsidTr="000655CE">
        <w:trPr>
          <w:trHeight w:val="315"/>
        </w:trPr>
        <w:tc>
          <w:tcPr>
            <w:tcW w:w="1417" w:type="dxa"/>
          </w:tcPr>
          <w:p w14:paraId="251889FA" w14:textId="77777777" w:rsidR="006A5FDC" w:rsidRDefault="006A5FDC" w:rsidP="000655CE">
            <w:pPr>
              <w:pStyle w:val="Antrats"/>
              <w:jc w:val="center"/>
              <w:rPr>
                <w:szCs w:val="24"/>
              </w:rPr>
            </w:pPr>
            <w:r>
              <w:rPr>
                <w:szCs w:val="24"/>
              </w:rPr>
              <w:t>Iki 3 d.</w:t>
            </w:r>
          </w:p>
        </w:tc>
        <w:tc>
          <w:tcPr>
            <w:tcW w:w="5953" w:type="dxa"/>
          </w:tcPr>
          <w:p w14:paraId="3971FB5C" w14:textId="77777777" w:rsidR="006A5FDC" w:rsidRPr="00531FB8" w:rsidRDefault="006A5FDC" w:rsidP="000655CE">
            <w:pPr>
              <w:pStyle w:val="Antrats"/>
              <w:jc w:val="both"/>
              <w:rPr>
                <w:szCs w:val="24"/>
              </w:rPr>
            </w:pPr>
            <w:r w:rsidRPr="00AC711D">
              <w:rPr>
                <w:szCs w:val="24"/>
              </w:rPr>
              <w:t>Įstaigų veiklos ataskaitų analizė, teikimas Tarybai</w:t>
            </w:r>
          </w:p>
        </w:tc>
        <w:tc>
          <w:tcPr>
            <w:tcW w:w="2551" w:type="dxa"/>
          </w:tcPr>
          <w:p w14:paraId="71D7AAF9" w14:textId="6428ACAF" w:rsidR="006A5FDC" w:rsidRDefault="006A5FDC" w:rsidP="006A5FDC">
            <w:pPr>
              <w:pStyle w:val="Antrats"/>
              <w:rPr>
                <w:szCs w:val="24"/>
              </w:rPr>
            </w:pPr>
            <w:r>
              <w:rPr>
                <w:szCs w:val="24"/>
              </w:rPr>
              <w:t>D. Jokimienė</w:t>
            </w:r>
          </w:p>
          <w:p w14:paraId="64C4D375" w14:textId="79C70731" w:rsidR="006A5FDC" w:rsidRPr="00531FB8" w:rsidRDefault="006A5FDC" w:rsidP="006A5FDC">
            <w:pPr>
              <w:pStyle w:val="Antrats"/>
              <w:rPr>
                <w:szCs w:val="24"/>
              </w:rPr>
            </w:pPr>
            <w:r w:rsidRPr="00531FB8">
              <w:rPr>
                <w:szCs w:val="24"/>
              </w:rPr>
              <w:t>L. Knašienė</w:t>
            </w:r>
          </w:p>
        </w:tc>
      </w:tr>
      <w:tr w:rsidR="00491015" w:rsidRPr="00531FB8" w14:paraId="408FF1F3" w14:textId="77777777" w:rsidTr="005946F8">
        <w:trPr>
          <w:trHeight w:val="315"/>
        </w:trPr>
        <w:tc>
          <w:tcPr>
            <w:tcW w:w="1417" w:type="dxa"/>
            <w:hideMark/>
          </w:tcPr>
          <w:p w14:paraId="6583453F" w14:textId="2E130137" w:rsidR="00491015" w:rsidRPr="00531FB8" w:rsidRDefault="00AC711D" w:rsidP="00FD146C">
            <w:pPr>
              <w:pStyle w:val="Antrats"/>
              <w:jc w:val="center"/>
              <w:rPr>
                <w:szCs w:val="24"/>
              </w:rPr>
            </w:pPr>
            <w:r>
              <w:rPr>
                <w:szCs w:val="24"/>
              </w:rPr>
              <w:t>Balandis</w:t>
            </w:r>
          </w:p>
        </w:tc>
        <w:tc>
          <w:tcPr>
            <w:tcW w:w="5953" w:type="dxa"/>
            <w:hideMark/>
          </w:tcPr>
          <w:p w14:paraId="7804731A" w14:textId="77777777" w:rsidR="00491015" w:rsidRPr="00531FB8" w:rsidRDefault="00491015" w:rsidP="003E1913">
            <w:pPr>
              <w:pStyle w:val="Antrats"/>
              <w:jc w:val="both"/>
              <w:rPr>
                <w:szCs w:val="24"/>
              </w:rPr>
            </w:pPr>
            <w:r w:rsidRPr="00531FB8">
              <w:rPr>
                <w:szCs w:val="24"/>
              </w:rPr>
              <w:t>Tarybos sprendimų projektų ir kitų teisės aktų rengimas</w:t>
            </w:r>
          </w:p>
        </w:tc>
        <w:tc>
          <w:tcPr>
            <w:tcW w:w="2551" w:type="dxa"/>
            <w:hideMark/>
          </w:tcPr>
          <w:p w14:paraId="5DC097E4" w14:textId="77777777" w:rsidR="00491015" w:rsidRPr="00531FB8" w:rsidRDefault="00491015" w:rsidP="00302D68">
            <w:pPr>
              <w:pStyle w:val="Antrats"/>
              <w:rPr>
                <w:szCs w:val="24"/>
              </w:rPr>
            </w:pPr>
            <w:r w:rsidRPr="00531FB8">
              <w:rPr>
                <w:szCs w:val="24"/>
              </w:rPr>
              <w:t>Skyriaus vedėja ir specialistai</w:t>
            </w:r>
          </w:p>
        </w:tc>
      </w:tr>
      <w:tr w:rsidR="00DD05E7" w:rsidRPr="00531FB8" w14:paraId="34399CBF" w14:textId="77777777" w:rsidTr="005946F8">
        <w:trPr>
          <w:trHeight w:val="315"/>
        </w:trPr>
        <w:tc>
          <w:tcPr>
            <w:tcW w:w="1417" w:type="dxa"/>
          </w:tcPr>
          <w:p w14:paraId="3FB3031F" w14:textId="68CCF748" w:rsidR="00DD05E7" w:rsidRDefault="00AC711D" w:rsidP="00FD146C">
            <w:pPr>
              <w:pStyle w:val="Antrats"/>
              <w:jc w:val="center"/>
              <w:rPr>
                <w:szCs w:val="24"/>
              </w:rPr>
            </w:pPr>
            <w:r>
              <w:rPr>
                <w:szCs w:val="24"/>
              </w:rPr>
              <w:t>Balandis</w:t>
            </w:r>
          </w:p>
        </w:tc>
        <w:tc>
          <w:tcPr>
            <w:tcW w:w="5953" w:type="dxa"/>
          </w:tcPr>
          <w:p w14:paraId="3058D6E5" w14:textId="77777777" w:rsidR="001A6A25" w:rsidRDefault="001A6A25" w:rsidP="003E1913">
            <w:pPr>
              <w:pStyle w:val="Antrats"/>
              <w:jc w:val="both"/>
              <w:rPr>
                <w:szCs w:val="24"/>
                <w:lang w:eastAsia="ar-SA"/>
              </w:rPr>
            </w:pPr>
            <w:r w:rsidRPr="001A6A25">
              <w:rPr>
                <w:szCs w:val="24"/>
                <w:lang w:eastAsia="ar-SA"/>
              </w:rPr>
              <w:t xml:space="preserve">Jurbarko rajono savivaldybės nevyriausybinių organizacijų ir kitų juridinių asmenų  projektų finansavimo  </w:t>
            </w:r>
            <w:r>
              <w:rPr>
                <w:szCs w:val="24"/>
                <w:lang w:eastAsia="ar-SA"/>
              </w:rPr>
              <w:t>atrankos skelbimas:</w:t>
            </w:r>
          </w:p>
          <w:p w14:paraId="2671E215" w14:textId="77777777" w:rsidR="001A6A25" w:rsidRDefault="001A6A25" w:rsidP="001A6A25">
            <w:pPr>
              <w:pStyle w:val="Antrats"/>
              <w:numPr>
                <w:ilvl w:val="0"/>
                <w:numId w:val="11"/>
              </w:numPr>
              <w:jc w:val="both"/>
              <w:rPr>
                <w:szCs w:val="24"/>
                <w:lang w:eastAsia="ar-SA"/>
              </w:rPr>
            </w:pPr>
            <w:r w:rsidRPr="00686475">
              <w:rPr>
                <w:szCs w:val="24"/>
                <w:lang w:eastAsia="ar-SA"/>
              </w:rPr>
              <w:t>Kultūr</w:t>
            </w:r>
            <w:r>
              <w:rPr>
                <w:szCs w:val="24"/>
                <w:lang w:eastAsia="ar-SA"/>
              </w:rPr>
              <w:t>inės veiklos plėtra</w:t>
            </w:r>
          </w:p>
          <w:p w14:paraId="4E2B06D6" w14:textId="77777777" w:rsidR="001A6A25" w:rsidRDefault="001A6A25" w:rsidP="001A6A25">
            <w:pPr>
              <w:pStyle w:val="Antrats"/>
              <w:numPr>
                <w:ilvl w:val="0"/>
                <w:numId w:val="11"/>
              </w:numPr>
              <w:jc w:val="both"/>
              <w:rPr>
                <w:szCs w:val="24"/>
                <w:lang w:eastAsia="ar-SA"/>
              </w:rPr>
            </w:pPr>
            <w:r w:rsidRPr="001A6A25">
              <w:rPr>
                <w:szCs w:val="24"/>
                <w:lang w:eastAsia="ar-SA"/>
              </w:rPr>
              <w:t>Sporto klubų veiklos skatinimas</w:t>
            </w:r>
          </w:p>
          <w:p w14:paraId="1A7228DC" w14:textId="77777777" w:rsidR="001A6A25" w:rsidRDefault="001A6A25" w:rsidP="001A6A25">
            <w:pPr>
              <w:pStyle w:val="Antrats"/>
              <w:numPr>
                <w:ilvl w:val="0"/>
                <w:numId w:val="11"/>
              </w:numPr>
              <w:jc w:val="both"/>
              <w:rPr>
                <w:szCs w:val="24"/>
                <w:lang w:eastAsia="ar-SA"/>
              </w:rPr>
            </w:pPr>
            <w:r w:rsidRPr="001A6A25">
              <w:rPr>
                <w:szCs w:val="24"/>
                <w:lang w:eastAsia="ar-SA"/>
              </w:rPr>
              <w:t xml:space="preserve">Mokinių užimtumas, socializacija ir prevencija </w:t>
            </w:r>
          </w:p>
          <w:p w14:paraId="518BA011" w14:textId="187BBC9F" w:rsidR="00DD05E7" w:rsidRPr="001A6A25" w:rsidRDefault="001A6A25" w:rsidP="003E1913">
            <w:pPr>
              <w:pStyle w:val="Antrats"/>
              <w:numPr>
                <w:ilvl w:val="0"/>
                <w:numId w:val="11"/>
              </w:numPr>
              <w:jc w:val="both"/>
              <w:rPr>
                <w:szCs w:val="24"/>
                <w:lang w:eastAsia="ar-SA"/>
              </w:rPr>
            </w:pPr>
            <w:r w:rsidRPr="001A6A25">
              <w:rPr>
                <w:szCs w:val="24"/>
                <w:lang w:eastAsia="ar-SA"/>
              </w:rPr>
              <w:t xml:space="preserve">Neformaliojo suaugusiųjų švietimo ir tęstinio mokymosi skatinimas </w:t>
            </w:r>
          </w:p>
        </w:tc>
        <w:tc>
          <w:tcPr>
            <w:tcW w:w="2551" w:type="dxa"/>
          </w:tcPr>
          <w:p w14:paraId="6CE1E7AE" w14:textId="15E46FF2" w:rsidR="001A6A25" w:rsidRDefault="001A6A25" w:rsidP="001A6A25">
            <w:pPr>
              <w:pStyle w:val="Antrats"/>
              <w:ind w:left="41"/>
              <w:rPr>
                <w:szCs w:val="24"/>
              </w:rPr>
            </w:pPr>
            <w:r>
              <w:rPr>
                <w:szCs w:val="24"/>
              </w:rPr>
              <w:t>A. Bliundžiuvaitienė</w:t>
            </w:r>
          </w:p>
          <w:p w14:paraId="7149AA76" w14:textId="77777777" w:rsidR="001A6A25" w:rsidRDefault="001A6A25" w:rsidP="001A6A25">
            <w:pPr>
              <w:pStyle w:val="Antrats"/>
              <w:ind w:left="41"/>
              <w:rPr>
                <w:szCs w:val="24"/>
              </w:rPr>
            </w:pPr>
            <w:r>
              <w:rPr>
                <w:szCs w:val="24"/>
              </w:rPr>
              <w:t>D. Jaramavičienė</w:t>
            </w:r>
          </w:p>
          <w:p w14:paraId="748883EA" w14:textId="09B7F549" w:rsidR="00DD05E7" w:rsidRPr="00531FB8" w:rsidRDefault="00DD05E7" w:rsidP="001A6A25">
            <w:pPr>
              <w:pStyle w:val="Antrats"/>
              <w:ind w:left="41"/>
              <w:rPr>
                <w:szCs w:val="24"/>
              </w:rPr>
            </w:pPr>
            <w:r w:rsidRPr="00531FB8">
              <w:rPr>
                <w:szCs w:val="24"/>
              </w:rPr>
              <w:t>L. Knašienė</w:t>
            </w:r>
          </w:p>
        </w:tc>
      </w:tr>
    </w:tbl>
    <w:p w14:paraId="5325FF5C" w14:textId="77777777" w:rsidR="00531FB8" w:rsidRDefault="00531FB8" w:rsidP="00A10748">
      <w:pPr>
        <w:pStyle w:val="Antrats"/>
        <w:tabs>
          <w:tab w:val="clear" w:pos="4153"/>
          <w:tab w:val="clear" w:pos="8306"/>
        </w:tabs>
        <w:rPr>
          <w:sz w:val="20"/>
        </w:rPr>
      </w:pPr>
    </w:p>
    <w:p w14:paraId="1B50FEBD" w14:textId="145C6242" w:rsidR="00FD3D11" w:rsidRPr="00296E1B" w:rsidRDefault="00116D67" w:rsidP="00A10748">
      <w:pPr>
        <w:tabs>
          <w:tab w:val="left" w:pos="2160"/>
          <w:tab w:val="left" w:pos="3810"/>
          <w:tab w:val="left" w:pos="4185"/>
        </w:tabs>
        <w:suppressAutoHyphens/>
        <w:rPr>
          <w:b/>
          <w:lang w:eastAsia="ar-SA"/>
        </w:rPr>
      </w:pPr>
      <w:r>
        <w:rPr>
          <w:b/>
          <w:lang w:eastAsia="ar-SA"/>
        </w:rPr>
        <w:t>5</w:t>
      </w:r>
      <w:r w:rsidR="00FD3D11" w:rsidRPr="00296E1B">
        <w:rPr>
          <w:b/>
          <w:lang w:eastAsia="ar-SA"/>
        </w:rPr>
        <w:t>. Informacijos pateikimas Skyriui.</w:t>
      </w:r>
    </w:p>
    <w:tbl>
      <w:tblPr>
        <w:tblStyle w:val="Lentelstinklelis"/>
        <w:tblW w:w="9921" w:type="dxa"/>
        <w:tblInd w:w="-289" w:type="dxa"/>
        <w:tblLook w:val="04A0" w:firstRow="1" w:lastRow="0" w:firstColumn="1" w:lastColumn="0" w:noHBand="0" w:noVBand="1"/>
      </w:tblPr>
      <w:tblGrid>
        <w:gridCol w:w="1417"/>
        <w:gridCol w:w="5953"/>
        <w:gridCol w:w="2551"/>
      </w:tblGrid>
      <w:tr w:rsidR="00531FB8" w:rsidRPr="00531FB8" w14:paraId="27302C18" w14:textId="77777777" w:rsidTr="00A20C75">
        <w:trPr>
          <w:trHeight w:val="454"/>
        </w:trPr>
        <w:tc>
          <w:tcPr>
            <w:tcW w:w="1417" w:type="dxa"/>
            <w:vAlign w:val="center"/>
            <w:hideMark/>
          </w:tcPr>
          <w:p w14:paraId="5770DEA8" w14:textId="77777777" w:rsidR="00531FB8" w:rsidRPr="00531FB8" w:rsidRDefault="00531FB8" w:rsidP="00A20C75">
            <w:pPr>
              <w:suppressAutoHyphens/>
              <w:jc w:val="center"/>
              <w:rPr>
                <w:b/>
                <w:bCs/>
                <w:szCs w:val="24"/>
                <w:lang w:eastAsia="ar-SA"/>
              </w:rPr>
            </w:pPr>
            <w:r w:rsidRPr="00531FB8">
              <w:rPr>
                <w:b/>
                <w:bCs/>
                <w:szCs w:val="24"/>
                <w:lang w:eastAsia="ar-SA"/>
              </w:rPr>
              <w:t>Data</w:t>
            </w:r>
          </w:p>
        </w:tc>
        <w:tc>
          <w:tcPr>
            <w:tcW w:w="5953" w:type="dxa"/>
            <w:vAlign w:val="center"/>
            <w:hideMark/>
          </w:tcPr>
          <w:p w14:paraId="201AB710" w14:textId="77777777" w:rsidR="00531FB8" w:rsidRPr="00531FB8" w:rsidRDefault="00531FB8" w:rsidP="00A20C75">
            <w:pPr>
              <w:suppressAutoHyphens/>
              <w:jc w:val="center"/>
              <w:rPr>
                <w:b/>
                <w:bCs/>
                <w:szCs w:val="24"/>
                <w:lang w:eastAsia="ar-SA"/>
              </w:rPr>
            </w:pPr>
            <w:r w:rsidRPr="00531FB8">
              <w:rPr>
                <w:b/>
                <w:bCs/>
                <w:szCs w:val="24"/>
                <w:lang w:eastAsia="ar-SA"/>
              </w:rPr>
              <w:t>Dokumento, informacijos pavadinimas</w:t>
            </w:r>
          </w:p>
        </w:tc>
        <w:tc>
          <w:tcPr>
            <w:tcW w:w="2551" w:type="dxa"/>
            <w:vAlign w:val="center"/>
            <w:hideMark/>
          </w:tcPr>
          <w:p w14:paraId="3BEDA719" w14:textId="77777777" w:rsidR="00531FB8" w:rsidRPr="00531FB8" w:rsidRDefault="00531FB8" w:rsidP="00A20C75">
            <w:pPr>
              <w:suppressAutoHyphens/>
              <w:jc w:val="center"/>
              <w:rPr>
                <w:b/>
                <w:bCs/>
                <w:szCs w:val="24"/>
                <w:lang w:eastAsia="ar-SA"/>
              </w:rPr>
            </w:pPr>
            <w:r w:rsidRPr="00531FB8">
              <w:rPr>
                <w:b/>
                <w:bCs/>
                <w:szCs w:val="24"/>
                <w:lang w:eastAsia="ar-SA"/>
              </w:rPr>
              <w:t>Gavėjas</w:t>
            </w:r>
          </w:p>
        </w:tc>
      </w:tr>
      <w:tr w:rsidR="00AB6076" w:rsidRPr="00531FB8" w14:paraId="2CC14156" w14:textId="77777777" w:rsidTr="00AB6076">
        <w:trPr>
          <w:trHeight w:val="454"/>
        </w:trPr>
        <w:tc>
          <w:tcPr>
            <w:tcW w:w="1417" w:type="dxa"/>
          </w:tcPr>
          <w:p w14:paraId="32E20963" w14:textId="2D3C7FB3" w:rsidR="00AB6076" w:rsidRPr="00531FB8" w:rsidRDefault="00AB6076" w:rsidP="00AB6076">
            <w:pPr>
              <w:suppressAutoHyphens/>
              <w:jc w:val="center"/>
              <w:rPr>
                <w:b/>
                <w:bCs/>
                <w:szCs w:val="24"/>
                <w:lang w:eastAsia="ar-SA"/>
              </w:rPr>
            </w:pPr>
            <w:r w:rsidRPr="00531FB8">
              <w:rPr>
                <w:szCs w:val="24"/>
                <w:lang w:eastAsia="ar-SA"/>
              </w:rPr>
              <w:t xml:space="preserve">Iki </w:t>
            </w:r>
            <w:r>
              <w:rPr>
                <w:szCs w:val="24"/>
                <w:lang w:eastAsia="ar-SA"/>
              </w:rPr>
              <w:t>1</w:t>
            </w:r>
            <w:r w:rsidRPr="00531FB8">
              <w:rPr>
                <w:szCs w:val="24"/>
                <w:lang w:eastAsia="ar-SA"/>
              </w:rPr>
              <w:t xml:space="preserve"> d.</w:t>
            </w:r>
          </w:p>
        </w:tc>
        <w:tc>
          <w:tcPr>
            <w:tcW w:w="5953" w:type="dxa"/>
            <w:vAlign w:val="center"/>
          </w:tcPr>
          <w:p w14:paraId="248EF70E" w14:textId="6729A9F0" w:rsidR="00AB6076" w:rsidRPr="00531FB8" w:rsidRDefault="00AB6076" w:rsidP="00AB6076">
            <w:pPr>
              <w:suppressAutoHyphens/>
              <w:jc w:val="both"/>
              <w:rPr>
                <w:b/>
                <w:bCs/>
                <w:szCs w:val="24"/>
                <w:lang w:eastAsia="ar-SA"/>
              </w:rPr>
            </w:pPr>
            <w:r w:rsidRPr="0053457C">
              <w:rPr>
                <w:szCs w:val="24"/>
                <w:lang w:eastAsia="ar-SA"/>
              </w:rPr>
              <w:t>Mokinių, dalyvausiančių</w:t>
            </w:r>
            <w:r>
              <w:rPr>
                <w:szCs w:val="24"/>
                <w:lang w:eastAsia="ar-SA"/>
              </w:rPr>
              <w:t xml:space="preserve"> </w:t>
            </w:r>
            <w:r w:rsidRPr="00A37AE9">
              <w:rPr>
                <w:szCs w:val="24"/>
              </w:rPr>
              <w:t>Jurbarko r</w:t>
            </w:r>
            <w:r>
              <w:rPr>
                <w:szCs w:val="24"/>
              </w:rPr>
              <w:t>.</w:t>
            </w:r>
            <w:r w:rsidRPr="00A37AE9">
              <w:rPr>
                <w:szCs w:val="24"/>
              </w:rPr>
              <w:t xml:space="preserve"> sav</w:t>
            </w:r>
            <w:r>
              <w:rPr>
                <w:szCs w:val="24"/>
              </w:rPr>
              <w:t>.</w:t>
            </w:r>
            <w:r w:rsidRPr="00A37AE9">
              <w:rPr>
                <w:szCs w:val="24"/>
              </w:rPr>
              <w:t xml:space="preserve"> </w:t>
            </w:r>
            <w:r w:rsidRPr="00C54FDE">
              <w:rPr>
                <w:szCs w:val="24"/>
              </w:rPr>
              <w:t>IV kl</w:t>
            </w:r>
            <w:r w:rsidR="00041DA2">
              <w:rPr>
                <w:szCs w:val="24"/>
              </w:rPr>
              <w:t>.</w:t>
            </w:r>
            <w:r w:rsidRPr="00C54FDE">
              <w:rPr>
                <w:szCs w:val="24"/>
              </w:rPr>
              <w:t xml:space="preserve"> mokinių 2025–2026 m</w:t>
            </w:r>
            <w:r>
              <w:rPr>
                <w:szCs w:val="24"/>
              </w:rPr>
              <w:t>.</w:t>
            </w:r>
            <w:r w:rsidRPr="00C54FDE">
              <w:rPr>
                <w:szCs w:val="24"/>
              </w:rPr>
              <w:t xml:space="preserve"> m</w:t>
            </w:r>
            <w:r>
              <w:rPr>
                <w:szCs w:val="24"/>
              </w:rPr>
              <w:t>.</w:t>
            </w:r>
            <w:r w:rsidRPr="00C54FDE">
              <w:rPr>
                <w:szCs w:val="24"/>
              </w:rPr>
              <w:t xml:space="preserve"> matematikos olimpiad</w:t>
            </w:r>
            <w:r>
              <w:rPr>
                <w:szCs w:val="24"/>
              </w:rPr>
              <w:t>oje,</w:t>
            </w:r>
            <w:r w:rsidRPr="0053457C">
              <w:rPr>
                <w:szCs w:val="24"/>
                <w:lang w:eastAsia="ar-SA"/>
              </w:rPr>
              <w:t xml:space="preserve"> sąrašai (siųsti el. paštu)</w:t>
            </w:r>
          </w:p>
        </w:tc>
        <w:tc>
          <w:tcPr>
            <w:tcW w:w="2551" w:type="dxa"/>
          </w:tcPr>
          <w:p w14:paraId="1BA890A1" w14:textId="2F927837" w:rsidR="00AB6076" w:rsidRPr="00531FB8" w:rsidRDefault="00AB6076" w:rsidP="00AB6076">
            <w:pPr>
              <w:suppressAutoHyphens/>
              <w:rPr>
                <w:b/>
                <w:bCs/>
                <w:szCs w:val="24"/>
                <w:lang w:eastAsia="ar-SA"/>
              </w:rPr>
            </w:pPr>
            <w:r w:rsidRPr="00531FB8">
              <w:rPr>
                <w:szCs w:val="24"/>
                <w:lang w:eastAsia="ar-SA"/>
              </w:rPr>
              <w:t>D. Jokimienė</w:t>
            </w:r>
          </w:p>
        </w:tc>
      </w:tr>
      <w:tr w:rsidR="00531FB8" w:rsidRPr="00531FB8" w14:paraId="02C16B0C" w14:textId="77777777" w:rsidTr="005946F8">
        <w:trPr>
          <w:trHeight w:val="315"/>
        </w:trPr>
        <w:tc>
          <w:tcPr>
            <w:tcW w:w="1417" w:type="dxa"/>
            <w:hideMark/>
          </w:tcPr>
          <w:p w14:paraId="2C937422" w14:textId="5A2FFAB5" w:rsidR="00531FB8" w:rsidRPr="00531FB8" w:rsidRDefault="00531FB8" w:rsidP="00444D73">
            <w:pPr>
              <w:suppressAutoHyphens/>
              <w:jc w:val="center"/>
              <w:rPr>
                <w:szCs w:val="24"/>
                <w:lang w:eastAsia="ar-SA"/>
              </w:rPr>
            </w:pPr>
            <w:r w:rsidRPr="00531FB8">
              <w:rPr>
                <w:szCs w:val="24"/>
                <w:lang w:eastAsia="ar-SA"/>
              </w:rPr>
              <w:t xml:space="preserve">Iki </w:t>
            </w:r>
            <w:r w:rsidR="00AC711D">
              <w:rPr>
                <w:szCs w:val="24"/>
                <w:lang w:eastAsia="ar-SA"/>
              </w:rPr>
              <w:t>7</w:t>
            </w:r>
            <w:r w:rsidRPr="00531FB8">
              <w:rPr>
                <w:szCs w:val="24"/>
                <w:lang w:eastAsia="ar-SA"/>
              </w:rPr>
              <w:t xml:space="preserve"> d.</w:t>
            </w:r>
          </w:p>
        </w:tc>
        <w:tc>
          <w:tcPr>
            <w:tcW w:w="5953" w:type="dxa"/>
            <w:hideMark/>
          </w:tcPr>
          <w:p w14:paraId="2FDB0961" w14:textId="2A1B2183" w:rsidR="00531FB8" w:rsidRPr="00531FB8" w:rsidRDefault="00531FB8" w:rsidP="003E1913">
            <w:pPr>
              <w:suppressAutoHyphens/>
              <w:jc w:val="both"/>
              <w:rPr>
                <w:szCs w:val="24"/>
                <w:lang w:eastAsia="ar-SA"/>
              </w:rPr>
            </w:pPr>
            <w:r w:rsidRPr="00531FB8">
              <w:rPr>
                <w:szCs w:val="24"/>
                <w:lang w:eastAsia="ar-SA"/>
              </w:rPr>
              <w:t xml:space="preserve">Informacija apie įstaigų renginius </w:t>
            </w:r>
            <w:r w:rsidR="00AC711D">
              <w:rPr>
                <w:szCs w:val="24"/>
                <w:lang w:eastAsia="ar-SA"/>
              </w:rPr>
              <w:t>balandžio</w:t>
            </w:r>
            <w:r w:rsidRPr="00531FB8">
              <w:rPr>
                <w:szCs w:val="24"/>
                <w:lang w:eastAsia="ar-SA"/>
              </w:rPr>
              <w:t xml:space="preserve"> mėnesį (siųsti el. paštu)</w:t>
            </w:r>
          </w:p>
        </w:tc>
        <w:tc>
          <w:tcPr>
            <w:tcW w:w="2551" w:type="dxa"/>
            <w:hideMark/>
          </w:tcPr>
          <w:p w14:paraId="01039D97" w14:textId="77777777" w:rsidR="00531FB8" w:rsidRPr="00531FB8" w:rsidRDefault="00531FB8" w:rsidP="00531FB8">
            <w:pPr>
              <w:suppressAutoHyphens/>
              <w:rPr>
                <w:szCs w:val="24"/>
                <w:lang w:eastAsia="ar-SA"/>
              </w:rPr>
            </w:pPr>
            <w:r w:rsidRPr="00531FB8">
              <w:rPr>
                <w:szCs w:val="24"/>
                <w:lang w:eastAsia="ar-SA"/>
              </w:rPr>
              <w:t>D. Jokimienė</w:t>
            </w:r>
          </w:p>
        </w:tc>
      </w:tr>
      <w:tr w:rsidR="002B7639" w:rsidRPr="00531FB8" w14:paraId="439E3CC8" w14:textId="77777777" w:rsidTr="005946F8">
        <w:trPr>
          <w:trHeight w:val="315"/>
        </w:trPr>
        <w:tc>
          <w:tcPr>
            <w:tcW w:w="1417" w:type="dxa"/>
          </w:tcPr>
          <w:p w14:paraId="5E20BF34" w14:textId="1E3973CC" w:rsidR="002B7639" w:rsidRPr="00531FB8" w:rsidRDefault="002B7639" w:rsidP="00444D73">
            <w:pPr>
              <w:suppressAutoHyphens/>
              <w:jc w:val="center"/>
              <w:rPr>
                <w:szCs w:val="24"/>
                <w:lang w:eastAsia="ar-SA"/>
              </w:rPr>
            </w:pPr>
            <w:r w:rsidRPr="00531FB8">
              <w:rPr>
                <w:szCs w:val="24"/>
                <w:lang w:eastAsia="ar-SA"/>
              </w:rPr>
              <w:t xml:space="preserve">Iki </w:t>
            </w:r>
            <w:r>
              <w:rPr>
                <w:szCs w:val="24"/>
                <w:lang w:eastAsia="ar-SA"/>
              </w:rPr>
              <w:t>10</w:t>
            </w:r>
            <w:r w:rsidRPr="00531FB8">
              <w:rPr>
                <w:szCs w:val="24"/>
                <w:lang w:eastAsia="ar-SA"/>
              </w:rPr>
              <w:t xml:space="preserve"> d.</w:t>
            </w:r>
          </w:p>
        </w:tc>
        <w:tc>
          <w:tcPr>
            <w:tcW w:w="5953" w:type="dxa"/>
          </w:tcPr>
          <w:p w14:paraId="295414B2" w14:textId="558CC281" w:rsidR="002B7639" w:rsidRPr="00531FB8" w:rsidRDefault="002B7639" w:rsidP="003E1913">
            <w:pPr>
              <w:suppressAutoHyphens/>
              <w:jc w:val="both"/>
              <w:rPr>
                <w:szCs w:val="24"/>
                <w:lang w:eastAsia="ar-SA"/>
              </w:rPr>
            </w:pPr>
            <w:r w:rsidRPr="002B7639">
              <w:rPr>
                <w:szCs w:val="24"/>
                <w:lang w:eastAsia="ar-SA"/>
              </w:rPr>
              <w:t xml:space="preserve">Mokinių, dalyvausiančių </w:t>
            </w:r>
            <w:r w:rsidRPr="00BF54C3">
              <w:rPr>
                <w:rFonts w:eastAsiaTheme="majorEastAsia"/>
                <w:szCs w:val="24"/>
              </w:rPr>
              <w:t>1–4 kl</w:t>
            </w:r>
            <w:r w:rsidR="00041DA2">
              <w:rPr>
                <w:rFonts w:eastAsiaTheme="majorEastAsia"/>
                <w:szCs w:val="24"/>
              </w:rPr>
              <w:t>.</w:t>
            </w:r>
            <w:r w:rsidRPr="00BF54C3">
              <w:rPr>
                <w:rFonts w:eastAsiaTheme="majorEastAsia"/>
                <w:szCs w:val="24"/>
              </w:rPr>
              <w:t xml:space="preserve"> mokini</w:t>
            </w:r>
            <w:r>
              <w:rPr>
                <w:rFonts w:eastAsiaTheme="majorEastAsia"/>
                <w:szCs w:val="24"/>
              </w:rPr>
              <w:t>ų meninio skaitymo konkurso</w:t>
            </w:r>
            <w:r w:rsidRPr="002B7639">
              <w:rPr>
                <w:szCs w:val="24"/>
                <w:lang w:eastAsia="ar-SA"/>
              </w:rPr>
              <w:t>, sąrašai (siųsti el. paštu)</w:t>
            </w:r>
          </w:p>
        </w:tc>
        <w:tc>
          <w:tcPr>
            <w:tcW w:w="2551" w:type="dxa"/>
          </w:tcPr>
          <w:p w14:paraId="19AAAC3C" w14:textId="0576A6AC" w:rsidR="002B7639" w:rsidRPr="00531FB8" w:rsidRDefault="002B7639" w:rsidP="00531FB8">
            <w:pPr>
              <w:suppressAutoHyphens/>
              <w:rPr>
                <w:szCs w:val="24"/>
                <w:lang w:eastAsia="ar-SA"/>
              </w:rPr>
            </w:pPr>
            <w:r w:rsidRPr="00531FB8">
              <w:rPr>
                <w:szCs w:val="24"/>
                <w:lang w:eastAsia="ar-SA"/>
              </w:rPr>
              <w:t>D. Jokimienė</w:t>
            </w:r>
          </w:p>
        </w:tc>
      </w:tr>
      <w:tr w:rsidR="006A5FDC" w:rsidRPr="00C50FBA" w14:paraId="1FD484A8" w14:textId="77777777" w:rsidTr="00A33A63">
        <w:trPr>
          <w:trHeight w:val="315"/>
        </w:trPr>
        <w:tc>
          <w:tcPr>
            <w:tcW w:w="1417" w:type="dxa"/>
          </w:tcPr>
          <w:p w14:paraId="060A5353" w14:textId="77777777" w:rsidR="006A5FDC" w:rsidRPr="00C50FBA" w:rsidRDefault="006A5FDC" w:rsidP="00A33A63">
            <w:pPr>
              <w:suppressAutoHyphens/>
              <w:jc w:val="center"/>
              <w:rPr>
                <w:szCs w:val="24"/>
                <w:lang w:eastAsia="ar-SA"/>
              </w:rPr>
            </w:pPr>
            <w:r>
              <w:rPr>
                <w:szCs w:val="24"/>
                <w:lang w:eastAsia="ar-SA"/>
              </w:rPr>
              <w:t>Iki 20 d.</w:t>
            </w:r>
          </w:p>
        </w:tc>
        <w:tc>
          <w:tcPr>
            <w:tcW w:w="5953" w:type="dxa"/>
          </w:tcPr>
          <w:p w14:paraId="552B3E0A" w14:textId="77777777" w:rsidR="006A5FDC" w:rsidRPr="00C50FBA" w:rsidRDefault="006A5FDC" w:rsidP="00A33A63">
            <w:pPr>
              <w:suppressAutoHyphens/>
              <w:jc w:val="both"/>
              <w:rPr>
                <w:szCs w:val="24"/>
                <w:lang w:eastAsia="ar-SA"/>
              </w:rPr>
            </w:pPr>
            <w:r w:rsidRPr="006A5FDC">
              <w:rPr>
                <w:szCs w:val="24"/>
                <w:lang w:eastAsia="ar-SA"/>
              </w:rPr>
              <w:t xml:space="preserve">Informacija apie mokyklos užpildytą </w:t>
            </w:r>
            <w:r>
              <w:rPr>
                <w:szCs w:val="24"/>
                <w:lang w:eastAsia="ar-SA"/>
              </w:rPr>
              <w:t>Š</w:t>
            </w:r>
            <w:r w:rsidRPr="006A5FDC">
              <w:rPr>
                <w:szCs w:val="24"/>
                <w:lang w:eastAsia="ar-SA"/>
              </w:rPr>
              <w:t xml:space="preserve">VIS-e statistinę ataskaitą </w:t>
            </w:r>
            <w:r>
              <w:rPr>
                <w:szCs w:val="24"/>
                <w:lang w:eastAsia="ar-SA"/>
              </w:rPr>
              <w:t>b</w:t>
            </w:r>
            <w:r w:rsidRPr="006A5FDC">
              <w:rPr>
                <w:szCs w:val="24"/>
                <w:lang w:eastAsia="ar-SA"/>
              </w:rPr>
              <w:t xml:space="preserve">endrojo ugdymo mokyklų ir ikimokyklinio ugdymo institucijų, pedagogų, kurie naudoja IKT dėstomajam dalykui / sričiai (ne skaičiavimams), 2025–2026 mokslo metų duomenų </w:t>
            </w:r>
            <w:r w:rsidRPr="006A5FDC">
              <w:rPr>
                <w:b/>
                <w:bCs/>
                <w:szCs w:val="24"/>
                <w:lang w:eastAsia="ar-SA"/>
              </w:rPr>
              <w:t>3I-mokykla</w:t>
            </w:r>
            <w:r w:rsidRPr="006A5FDC">
              <w:rPr>
                <w:szCs w:val="24"/>
                <w:lang w:eastAsia="ar-SA"/>
              </w:rPr>
              <w:t xml:space="preserve"> (informuoti el. </w:t>
            </w:r>
            <w:r>
              <w:rPr>
                <w:szCs w:val="24"/>
                <w:lang w:eastAsia="ar-SA"/>
              </w:rPr>
              <w:t>paštu)</w:t>
            </w:r>
          </w:p>
        </w:tc>
        <w:tc>
          <w:tcPr>
            <w:tcW w:w="2551" w:type="dxa"/>
          </w:tcPr>
          <w:p w14:paraId="76F7E9E2" w14:textId="77777777" w:rsidR="006A5FDC" w:rsidRPr="00C50FBA" w:rsidRDefault="006A5FDC" w:rsidP="00A33A63">
            <w:pPr>
              <w:suppressAutoHyphens/>
              <w:rPr>
                <w:szCs w:val="24"/>
                <w:lang w:eastAsia="ar-SA"/>
              </w:rPr>
            </w:pPr>
            <w:r w:rsidRPr="00531FB8">
              <w:rPr>
                <w:szCs w:val="24"/>
              </w:rPr>
              <w:t>L. Knašienė</w:t>
            </w:r>
          </w:p>
        </w:tc>
      </w:tr>
      <w:tr w:rsidR="00C50FBA" w:rsidRPr="00C50FBA" w14:paraId="7BCF34F1" w14:textId="77777777" w:rsidTr="004C52CF">
        <w:trPr>
          <w:trHeight w:val="315"/>
        </w:trPr>
        <w:tc>
          <w:tcPr>
            <w:tcW w:w="1417" w:type="dxa"/>
            <w:hideMark/>
          </w:tcPr>
          <w:p w14:paraId="0D54A159" w14:textId="77777777" w:rsidR="00C50FBA" w:rsidRPr="00C50FBA" w:rsidRDefault="00C50FBA" w:rsidP="004C52CF">
            <w:pPr>
              <w:suppressAutoHyphens/>
              <w:jc w:val="center"/>
              <w:rPr>
                <w:szCs w:val="24"/>
                <w:lang w:eastAsia="ar-SA"/>
              </w:rPr>
            </w:pPr>
            <w:r w:rsidRPr="00C50FBA">
              <w:rPr>
                <w:szCs w:val="24"/>
                <w:lang w:eastAsia="ar-SA"/>
              </w:rPr>
              <w:t>Iki 20 d.</w:t>
            </w:r>
          </w:p>
        </w:tc>
        <w:tc>
          <w:tcPr>
            <w:tcW w:w="5953" w:type="dxa"/>
            <w:hideMark/>
          </w:tcPr>
          <w:p w14:paraId="02BE7CD9" w14:textId="0D86F281" w:rsidR="00C50FBA" w:rsidRPr="00C50FBA" w:rsidRDefault="00C50FBA" w:rsidP="004C52CF">
            <w:pPr>
              <w:suppressAutoHyphens/>
              <w:jc w:val="both"/>
              <w:rPr>
                <w:szCs w:val="24"/>
                <w:lang w:eastAsia="ar-SA"/>
              </w:rPr>
            </w:pPr>
            <w:r w:rsidRPr="00C50FBA">
              <w:rPr>
                <w:szCs w:val="24"/>
                <w:lang w:eastAsia="ar-SA"/>
              </w:rPr>
              <w:t xml:space="preserve">Informacija apie renginius, kuriuos norite įtraukti į </w:t>
            </w:r>
            <w:r w:rsidR="001A6A25">
              <w:rPr>
                <w:szCs w:val="24"/>
                <w:lang w:eastAsia="ar-SA"/>
              </w:rPr>
              <w:t>balandžio</w:t>
            </w:r>
            <w:r w:rsidRPr="00C50FBA">
              <w:rPr>
                <w:szCs w:val="24"/>
                <w:lang w:eastAsia="ar-SA"/>
              </w:rPr>
              <w:t xml:space="preserve"> mėn. veiklos planą (pildyti Diske: renginio pavadinimas, laikas ir vieta, atsakingas, ar reikalingas pavėžėjimas)</w:t>
            </w:r>
          </w:p>
        </w:tc>
        <w:tc>
          <w:tcPr>
            <w:tcW w:w="2551" w:type="dxa"/>
            <w:hideMark/>
          </w:tcPr>
          <w:p w14:paraId="60C83612" w14:textId="77777777" w:rsidR="00C50FBA" w:rsidRPr="00C50FBA" w:rsidRDefault="00C50FBA" w:rsidP="004C52CF">
            <w:pPr>
              <w:suppressAutoHyphens/>
              <w:rPr>
                <w:szCs w:val="24"/>
                <w:lang w:eastAsia="ar-SA"/>
              </w:rPr>
            </w:pPr>
            <w:r w:rsidRPr="00C50FBA">
              <w:rPr>
                <w:szCs w:val="24"/>
                <w:lang w:eastAsia="ar-SA"/>
              </w:rPr>
              <w:t>D. Jokimienė</w:t>
            </w:r>
          </w:p>
        </w:tc>
      </w:tr>
    </w:tbl>
    <w:p w14:paraId="6B4E44F9" w14:textId="77777777" w:rsidR="00531FB8" w:rsidRDefault="00531FB8" w:rsidP="00A10748">
      <w:pPr>
        <w:suppressAutoHyphens/>
        <w:ind w:firstLine="720"/>
        <w:rPr>
          <w:sz w:val="16"/>
          <w:szCs w:val="16"/>
          <w:lang w:eastAsia="ar-SA"/>
        </w:rPr>
      </w:pPr>
    </w:p>
    <w:p w14:paraId="35F7FB8B" w14:textId="77777777" w:rsidR="00531FB8" w:rsidRPr="00296E1B" w:rsidRDefault="00531FB8" w:rsidP="00A10748">
      <w:pPr>
        <w:suppressAutoHyphens/>
        <w:ind w:firstLine="720"/>
        <w:rPr>
          <w:sz w:val="16"/>
          <w:szCs w:val="16"/>
          <w:lang w:eastAsia="ar-SA"/>
        </w:rPr>
      </w:pPr>
    </w:p>
    <w:p w14:paraId="50F0B198" w14:textId="77777777" w:rsidR="000E2C7E" w:rsidRPr="00296E1B" w:rsidRDefault="000E2C7E" w:rsidP="00A10748">
      <w:pPr>
        <w:suppressAutoHyphens/>
        <w:ind w:firstLine="720"/>
        <w:rPr>
          <w:szCs w:val="24"/>
          <w:lang w:eastAsia="ar-SA"/>
        </w:rPr>
      </w:pPr>
      <w:r w:rsidRPr="00296E1B">
        <w:rPr>
          <w:szCs w:val="24"/>
          <w:lang w:eastAsia="ar-SA"/>
        </w:rPr>
        <w:t>Pastabos:</w:t>
      </w:r>
    </w:p>
    <w:p w14:paraId="3CD9FE9E" w14:textId="76EFB49F" w:rsidR="000E2C7E" w:rsidRPr="00296E1B" w:rsidRDefault="000E2C7E" w:rsidP="00A10748">
      <w:pPr>
        <w:suppressAutoHyphens/>
        <w:ind w:firstLine="720"/>
        <w:jc w:val="both"/>
        <w:rPr>
          <w:szCs w:val="24"/>
          <w:lang w:eastAsia="ar-SA"/>
        </w:rPr>
      </w:pPr>
      <w:r w:rsidRPr="00296E1B">
        <w:rPr>
          <w:szCs w:val="24"/>
          <w:lang w:eastAsia="ar-SA"/>
        </w:rPr>
        <w:t xml:space="preserve">1. Švietimo, kultūros ir sporto įstaigų </w:t>
      </w:r>
      <w:r w:rsidR="00C50FBA">
        <w:rPr>
          <w:szCs w:val="24"/>
          <w:lang w:eastAsia="ar-SA"/>
        </w:rPr>
        <w:t>vasario</w:t>
      </w:r>
      <w:r w:rsidRPr="00296E1B">
        <w:rPr>
          <w:szCs w:val="24"/>
          <w:lang w:eastAsia="ar-SA"/>
        </w:rPr>
        <w:t xml:space="preserve"> mėnesio renginių planai skelbiami įstaigų internetinėse svetainėse. </w:t>
      </w:r>
    </w:p>
    <w:p w14:paraId="1CABF37D" w14:textId="417ECC7E" w:rsidR="000E2C7E" w:rsidRPr="00296E1B" w:rsidRDefault="000E2C7E" w:rsidP="00A10748">
      <w:pPr>
        <w:suppressAutoHyphens/>
        <w:ind w:firstLine="720"/>
        <w:jc w:val="both"/>
        <w:rPr>
          <w:rFonts w:ascii="!_Times" w:hAnsi="!_Times"/>
          <w:b/>
          <w:sz w:val="16"/>
          <w:szCs w:val="16"/>
          <w:lang w:eastAsia="ar-SA"/>
        </w:rPr>
      </w:pPr>
      <w:r w:rsidRPr="00296E1B">
        <w:rPr>
          <w:szCs w:val="24"/>
          <w:lang w:eastAsia="ar-SA"/>
        </w:rPr>
        <w:t>2. Švietimo įstaigos, vykdamos į ženklu * pažymėtus renginius, gali užsisakyti transportą.</w:t>
      </w:r>
    </w:p>
    <w:p w14:paraId="5B84FF10" w14:textId="78BE21D3" w:rsidR="00FD3D11" w:rsidRPr="00296E1B" w:rsidRDefault="000E2C7E" w:rsidP="00A10748">
      <w:pPr>
        <w:jc w:val="center"/>
      </w:pPr>
      <w:r w:rsidRPr="00296E1B">
        <w:rPr>
          <w:szCs w:val="24"/>
          <w:lang w:eastAsia="ar-SA"/>
        </w:rPr>
        <w:t>_________________</w:t>
      </w:r>
    </w:p>
    <w:sectPr w:rsidR="00FD3D11" w:rsidRPr="00296E1B" w:rsidSect="005776BF">
      <w:headerReference w:type="even" r:id="rId11"/>
      <w:headerReference w:type="default" r:id="rId12"/>
      <w:pgSz w:w="11906" w:h="16838" w:code="9"/>
      <w:pgMar w:top="709" w:right="680" w:bottom="851" w:left="1701" w:header="1134" w:footer="726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FC6308" w14:textId="77777777" w:rsidR="00F01EE6" w:rsidRDefault="00F01EE6">
      <w:r>
        <w:separator/>
      </w:r>
    </w:p>
  </w:endnote>
  <w:endnote w:type="continuationSeparator" w:id="0">
    <w:p w14:paraId="4E6FB48C" w14:textId="77777777" w:rsidR="00F01EE6" w:rsidRDefault="00F01E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!_Times">
    <w:altName w:val="Times New Roman"/>
    <w:charset w:val="00"/>
    <w:family w:val="roman"/>
    <w:pitch w:val="variable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48BFE6" w14:textId="77777777" w:rsidR="00F01EE6" w:rsidRDefault="00F01EE6">
      <w:r>
        <w:separator/>
      </w:r>
    </w:p>
  </w:footnote>
  <w:footnote w:type="continuationSeparator" w:id="0">
    <w:p w14:paraId="226E1B27" w14:textId="77777777" w:rsidR="00F01EE6" w:rsidRDefault="00F01E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6AF4C" w14:textId="77777777" w:rsidR="002E3152" w:rsidRDefault="002E3152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end"/>
    </w:r>
  </w:p>
  <w:p w14:paraId="0A1FEA9A" w14:textId="77777777" w:rsidR="002E3152" w:rsidRDefault="002E3152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7F7A02" w14:textId="77777777" w:rsidR="002E3152" w:rsidRDefault="002E3152">
    <w:pPr>
      <w:pStyle w:val="Antrats"/>
      <w:framePr w:wrap="around" w:vAnchor="text" w:hAnchor="margin" w:xAlign="center" w:y="1"/>
      <w:rPr>
        <w:rStyle w:val="Puslapionumeris"/>
      </w:rPr>
    </w:pPr>
  </w:p>
  <w:p w14:paraId="15787C9D" w14:textId="77777777" w:rsidR="002E3152" w:rsidRDefault="002E3152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B2DC7"/>
    <w:multiLevelType w:val="hybridMultilevel"/>
    <w:tmpl w:val="BAE467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2F1B78"/>
    <w:multiLevelType w:val="hybridMultilevel"/>
    <w:tmpl w:val="05480518"/>
    <w:lvl w:ilvl="0" w:tplc="A1B4F39C">
      <w:numFmt w:val="bullet"/>
      <w:lvlText w:val="-"/>
      <w:lvlJc w:val="left"/>
      <w:pPr>
        <w:tabs>
          <w:tab w:val="num" w:pos="600"/>
        </w:tabs>
        <w:ind w:left="6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E02426"/>
    <w:multiLevelType w:val="hybridMultilevel"/>
    <w:tmpl w:val="1F78BB16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180B28"/>
    <w:multiLevelType w:val="hybridMultilevel"/>
    <w:tmpl w:val="96AAA74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41B4ED9"/>
    <w:multiLevelType w:val="hybridMultilevel"/>
    <w:tmpl w:val="034CD1A8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F0079B"/>
    <w:multiLevelType w:val="hybridMultilevel"/>
    <w:tmpl w:val="ADCABFC2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04504A"/>
    <w:multiLevelType w:val="hybridMultilevel"/>
    <w:tmpl w:val="428C67C4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0E27C1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46AD2B40"/>
    <w:multiLevelType w:val="hybridMultilevel"/>
    <w:tmpl w:val="8BB296B8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63030B8"/>
    <w:multiLevelType w:val="hybridMultilevel"/>
    <w:tmpl w:val="93E89644"/>
    <w:lvl w:ilvl="0" w:tplc="04270015">
      <w:start w:val="1"/>
      <w:numFmt w:val="upperLetter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F4B1872"/>
    <w:multiLevelType w:val="hybridMultilevel"/>
    <w:tmpl w:val="3DBA602C"/>
    <w:lvl w:ilvl="0" w:tplc="042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0124D25"/>
    <w:multiLevelType w:val="hybridMultilevel"/>
    <w:tmpl w:val="9FD06F0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8C90E3C"/>
    <w:multiLevelType w:val="hybridMultilevel"/>
    <w:tmpl w:val="B0B6D30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F261F75"/>
    <w:multiLevelType w:val="hybridMultilevel"/>
    <w:tmpl w:val="3E70C44C"/>
    <w:lvl w:ilvl="0" w:tplc="A1B4F39C">
      <w:numFmt w:val="bullet"/>
      <w:lvlText w:val="-"/>
      <w:lvlJc w:val="left"/>
      <w:pPr>
        <w:tabs>
          <w:tab w:val="num" w:pos="600"/>
        </w:tabs>
        <w:ind w:left="6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320"/>
        </w:tabs>
        <w:ind w:left="13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60"/>
        </w:tabs>
        <w:ind w:left="2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80"/>
        </w:tabs>
        <w:ind w:left="34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00"/>
        </w:tabs>
        <w:ind w:left="4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20"/>
        </w:tabs>
        <w:ind w:left="4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40"/>
        </w:tabs>
        <w:ind w:left="56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60"/>
        </w:tabs>
        <w:ind w:left="6360" w:hanging="360"/>
      </w:pPr>
      <w:rPr>
        <w:rFonts w:ascii="Wingdings" w:hAnsi="Wingdings" w:hint="default"/>
      </w:rPr>
    </w:lvl>
  </w:abstractNum>
  <w:num w:numId="1" w16cid:durableId="1963998649">
    <w:abstractNumId w:val="7"/>
  </w:num>
  <w:num w:numId="2" w16cid:durableId="2002460819">
    <w:abstractNumId w:val="3"/>
  </w:num>
  <w:num w:numId="3" w16cid:durableId="533662948">
    <w:abstractNumId w:val="11"/>
  </w:num>
  <w:num w:numId="4" w16cid:durableId="1309937452">
    <w:abstractNumId w:val="1"/>
  </w:num>
  <w:num w:numId="5" w16cid:durableId="1765613093">
    <w:abstractNumId w:val="13"/>
  </w:num>
  <w:num w:numId="6" w16cid:durableId="647244370">
    <w:abstractNumId w:val="12"/>
  </w:num>
  <w:num w:numId="7" w16cid:durableId="168184213">
    <w:abstractNumId w:val="0"/>
  </w:num>
  <w:num w:numId="8" w16cid:durableId="2061782737">
    <w:abstractNumId w:val="6"/>
  </w:num>
  <w:num w:numId="9" w16cid:durableId="1688865503">
    <w:abstractNumId w:val="9"/>
  </w:num>
  <w:num w:numId="10" w16cid:durableId="1654335381">
    <w:abstractNumId w:val="8"/>
  </w:num>
  <w:num w:numId="11" w16cid:durableId="1157039831">
    <w:abstractNumId w:val="10"/>
  </w:num>
  <w:num w:numId="12" w16cid:durableId="1133402397">
    <w:abstractNumId w:val="4"/>
  </w:num>
  <w:num w:numId="13" w16cid:durableId="761754872">
    <w:abstractNumId w:val="2"/>
  </w:num>
  <w:num w:numId="14" w16cid:durableId="12483457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ttachedTemplate r:id="rId1"/>
  <w:defaultTabStop w:val="720"/>
  <w:hyphenationZone w:val="396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1E71"/>
    <w:rsid w:val="00002C17"/>
    <w:rsid w:val="000031C6"/>
    <w:rsid w:val="00003BDC"/>
    <w:rsid w:val="00005CB7"/>
    <w:rsid w:val="00007A27"/>
    <w:rsid w:val="00011692"/>
    <w:rsid w:val="0001550D"/>
    <w:rsid w:val="00022C43"/>
    <w:rsid w:val="00022EE1"/>
    <w:rsid w:val="0002368A"/>
    <w:rsid w:val="000258E0"/>
    <w:rsid w:val="00033CBD"/>
    <w:rsid w:val="000371F9"/>
    <w:rsid w:val="00041DA2"/>
    <w:rsid w:val="00042A23"/>
    <w:rsid w:val="0004483C"/>
    <w:rsid w:val="000474F2"/>
    <w:rsid w:val="00047E6A"/>
    <w:rsid w:val="00052C6A"/>
    <w:rsid w:val="00054C09"/>
    <w:rsid w:val="00062D1B"/>
    <w:rsid w:val="00066C3F"/>
    <w:rsid w:val="000722BC"/>
    <w:rsid w:val="00075F98"/>
    <w:rsid w:val="0007627B"/>
    <w:rsid w:val="00083392"/>
    <w:rsid w:val="00084CE3"/>
    <w:rsid w:val="000860C8"/>
    <w:rsid w:val="000868FE"/>
    <w:rsid w:val="000923BF"/>
    <w:rsid w:val="00094055"/>
    <w:rsid w:val="000965DC"/>
    <w:rsid w:val="000A18C4"/>
    <w:rsid w:val="000A2D0B"/>
    <w:rsid w:val="000A6B87"/>
    <w:rsid w:val="000B18E2"/>
    <w:rsid w:val="000B2B0F"/>
    <w:rsid w:val="000B46A3"/>
    <w:rsid w:val="000C58BA"/>
    <w:rsid w:val="000D3152"/>
    <w:rsid w:val="000D5C0D"/>
    <w:rsid w:val="000E2C7E"/>
    <w:rsid w:val="000F5DB3"/>
    <w:rsid w:val="000F7B92"/>
    <w:rsid w:val="001049B0"/>
    <w:rsid w:val="00105B2B"/>
    <w:rsid w:val="00113065"/>
    <w:rsid w:val="00113FA0"/>
    <w:rsid w:val="00116D67"/>
    <w:rsid w:val="001174D6"/>
    <w:rsid w:val="0012304C"/>
    <w:rsid w:val="001273C5"/>
    <w:rsid w:val="00133BA0"/>
    <w:rsid w:val="00140642"/>
    <w:rsid w:val="001436A4"/>
    <w:rsid w:val="001531EA"/>
    <w:rsid w:val="00153D48"/>
    <w:rsid w:val="00157F26"/>
    <w:rsid w:val="0016127F"/>
    <w:rsid w:val="00162BB0"/>
    <w:rsid w:val="001633D9"/>
    <w:rsid w:val="001657D8"/>
    <w:rsid w:val="00166253"/>
    <w:rsid w:val="00167E42"/>
    <w:rsid w:val="00181254"/>
    <w:rsid w:val="00182167"/>
    <w:rsid w:val="00182E47"/>
    <w:rsid w:val="001834DC"/>
    <w:rsid w:val="001851D8"/>
    <w:rsid w:val="001867E6"/>
    <w:rsid w:val="00191590"/>
    <w:rsid w:val="00192BE0"/>
    <w:rsid w:val="00195A57"/>
    <w:rsid w:val="001A1601"/>
    <w:rsid w:val="001A23CF"/>
    <w:rsid w:val="001A58D4"/>
    <w:rsid w:val="001A6A25"/>
    <w:rsid w:val="001B766B"/>
    <w:rsid w:val="001C25C6"/>
    <w:rsid w:val="001C430D"/>
    <w:rsid w:val="001C55CF"/>
    <w:rsid w:val="001C59A3"/>
    <w:rsid w:val="001C5E52"/>
    <w:rsid w:val="001D0407"/>
    <w:rsid w:val="001D52CF"/>
    <w:rsid w:val="001D54CB"/>
    <w:rsid w:val="001D5F80"/>
    <w:rsid w:val="001D5FFE"/>
    <w:rsid w:val="001D64BC"/>
    <w:rsid w:val="001D7D56"/>
    <w:rsid w:val="001E3CEC"/>
    <w:rsid w:val="001F2A8B"/>
    <w:rsid w:val="001F42C3"/>
    <w:rsid w:val="002015D4"/>
    <w:rsid w:val="0020384B"/>
    <w:rsid w:val="002069C2"/>
    <w:rsid w:val="0020795F"/>
    <w:rsid w:val="00210DFB"/>
    <w:rsid w:val="00213767"/>
    <w:rsid w:val="002150B1"/>
    <w:rsid w:val="00217CB6"/>
    <w:rsid w:val="00221233"/>
    <w:rsid w:val="00225CF6"/>
    <w:rsid w:val="00234252"/>
    <w:rsid w:val="002427EC"/>
    <w:rsid w:val="00246ACF"/>
    <w:rsid w:val="00247092"/>
    <w:rsid w:val="00252B9F"/>
    <w:rsid w:val="002535E9"/>
    <w:rsid w:val="00262F35"/>
    <w:rsid w:val="00263A9B"/>
    <w:rsid w:val="00264822"/>
    <w:rsid w:val="00272653"/>
    <w:rsid w:val="002851F8"/>
    <w:rsid w:val="002858D2"/>
    <w:rsid w:val="002860F1"/>
    <w:rsid w:val="00290123"/>
    <w:rsid w:val="00296E1B"/>
    <w:rsid w:val="002A01D4"/>
    <w:rsid w:val="002A1933"/>
    <w:rsid w:val="002A5DEB"/>
    <w:rsid w:val="002B0F75"/>
    <w:rsid w:val="002B3301"/>
    <w:rsid w:val="002B7639"/>
    <w:rsid w:val="002C0EA4"/>
    <w:rsid w:val="002E2A02"/>
    <w:rsid w:val="002E3152"/>
    <w:rsid w:val="002E378F"/>
    <w:rsid w:val="002F483E"/>
    <w:rsid w:val="002F5523"/>
    <w:rsid w:val="00300B53"/>
    <w:rsid w:val="00302A40"/>
    <w:rsid w:val="0030350D"/>
    <w:rsid w:val="003041DB"/>
    <w:rsid w:val="0030784D"/>
    <w:rsid w:val="00313E07"/>
    <w:rsid w:val="00321A81"/>
    <w:rsid w:val="00323809"/>
    <w:rsid w:val="00331B11"/>
    <w:rsid w:val="003349F2"/>
    <w:rsid w:val="00334CF2"/>
    <w:rsid w:val="00337AA5"/>
    <w:rsid w:val="00344A69"/>
    <w:rsid w:val="00347A27"/>
    <w:rsid w:val="00350136"/>
    <w:rsid w:val="00351537"/>
    <w:rsid w:val="003522CD"/>
    <w:rsid w:val="00352B03"/>
    <w:rsid w:val="00352FE6"/>
    <w:rsid w:val="003637E9"/>
    <w:rsid w:val="0036774B"/>
    <w:rsid w:val="0037429A"/>
    <w:rsid w:val="00385C83"/>
    <w:rsid w:val="003869D8"/>
    <w:rsid w:val="003A6C2C"/>
    <w:rsid w:val="003B44C6"/>
    <w:rsid w:val="003C49C1"/>
    <w:rsid w:val="003D28D9"/>
    <w:rsid w:val="003D2E1E"/>
    <w:rsid w:val="003E1913"/>
    <w:rsid w:val="003E28FD"/>
    <w:rsid w:val="003E3ABA"/>
    <w:rsid w:val="003E5AF5"/>
    <w:rsid w:val="003E5CC9"/>
    <w:rsid w:val="003E66CA"/>
    <w:rsid w:val="003E79FA"/>
    <w:rsid w:val="003F0044"/>
    <w:rsid w:val="003F68B6"/>
    <w:rsid w:val="004012A6"/>
    <w:rsid w:val="004019B5"/>
    <w:rsid w:val="00403833"/>
    <w:rsid w:val="00410157"/>
    <w:rsid w:val="004112B9"/>
    <w:rsid w:val="004161FD"/>
    <w:rsid w:val="004212AE"/>
    <w:rsid w:val="00425A0A"/>
    <w:rsid w:val="00435BBE"/>
    <w:rsid w:val="0044020D"/>
    <w:rsid w:val="00440560"/>
    <w:rsid w:val="00441787"/>
    <w:rsid w:val="00443563"/>
    <w:rsid w:val="00444D73"/>
    <w:rsid w:val="0045294D"/>
    <w:rsid w:val="00452A35"/>
    <w:rsid w:val="0045418D"/>
    <w:rsid w:val="0045678D"/>
    <w:rsid w:val="00462069"/>
    <w:rsid w:val="00464ABF"/>
    <w:rsid w:val="00465A05"/>
    <w:rsid w:val="00465B7B"/>
    <w:rsid w:val="00470F3E"/>
    <w:rsid w:val="00472615"/>
    <w:rsid w:val="00476D6E"/>
    <w:rsid w:val="00477F85"/>
    <w:rsid w:val="004811CA"/>
    <w:rsid w:val="004877AF"/>
    <w:rsid w:val="00487B7F"/>
    <w:rsid w:val="00491015"/>
    <w:rsid w:val="004954B5"/>
    <w:rsid w:val="004A07A0"/>
    <w:rsid w:val="004A1CE6"/>
    <w:rsid w:val="004A6962"/>
    <w:rsid w:val="004A73C0"/>
    <w:rsid w:val="004B0390"/>
    <w:rsid w:val="004B0A8B"/>
    <w:rsid w:val="004B3DB1"/>
    <w:rsid w:val="004C1C7D"/>
    <w:rsid w:val="004E2193"/>
    <w:rsid w:val="004E4B6D"/>
    <w:rsid w:val="004F0851"/>
    <w:rsid w:val="004F4DA4"/>
    <w:rsid w:val="0050227F"/>
    <w:rsid w:val="00506335"/>
    <w:rsid w:val="005132BE"/>
    <w:rsid w:val="00513527"/>
    <w:rsid w:val="00516C66"/>
    <w:rsid w:val="005205F3"/>
    <w:rsid w:val="00521F79"/>
    <w:rsid w:val="00523A23"/>
    <w:rsid w:val="00531FB8"/>
    <w:rsid w:val="00531FEB"/>
    <w:rsid w:val="0053457C"/>
    <w:rsid w:val="005404DD"/>
    <w:rsid w:val="00542440"/>
    <w:rsid w:val="00547B0B"/>
    <w:rsid w:val="005533E1"/>
    <w:rsid w:val="00554192"/>
    <w:rsid w:val="00556689"/>
    <w:rsid w:val="005625B9"/>
    <w:rsid w:val="00570407"/>
    <w:rsid w:val="00570D25"/>
    <w:rsid w:val="005776BF"/>
    <w:rsid w:val="00584E16"/>
    <w:rsid w:val="00587CBA"/>
    <w:rsid w:val="00592014"/>
    <w:rsid w:val="005925B8"/>
    <w:rsid w:val="00592A66"/>
    <w:rsid w:val="005946F8"/>
    <w:rsid w:val="005A0CBF"/>
    <w:rsid w:val="005A2BDA"/>
    <w:rsid w:val="005B721E"/>
    <w:rsid w:val="005C72D6"/>
    <w:rsid w:val="005D0BE4"/>
    <w:rsid w:val="005D1749"/>
    <w:rsid w:val="005D2C08"/>
    <w:rsid w:val="005E1ACE"/>
    <w:rsid w:val="005E44A1"/>
    <w:rsid w:val="005F08A0"/>
    <w:rsid w:val="005F1C34"/>
    <w:rsid w:val="005F34BB"/>
    <w:rsid w:val="00604EFA"/>
    <w:rsid w:val="00615F60"/>
    <w:rsid w:val="006175D0"/>
    <w:rsid w:val="00622CB4"/>
    <w:rsid w:val="00633932"/>
    <w:rsid w:val="00635B85"/>
    <w:rsid w:val="006424F7"/>
    <w:rsid w:val="00643358"/>
    <w:rsid w:val="00647373"/>
    <w:rsid w:val="00651366"/>
    <w:rsid w:val="006520F5"/>
    <w:rsid w:val="006558B1"/>
    <w:rsid w:val="00655BEB"/>
    <w:rsid w:val="00662FEC"/>
    <w:rsid w:val="00663E5F"/>
    <w:rsid w:val="00671AE8"/>
    <w:rsid w:val="00674327"/>
    <w:rsid w:val="00680B8D"/>
    <w:rsid w:val="00693603"/>
    <w:rsid w:val="006A3723"/>
    <w:rsid w:val="006A37BB"/>
    <w:rsid w:val="006A5FDC"/>
    <w:rsid w:val="006A6694"/>
    <w:rsid w:val="006A669C"/>
    <w:rsid w:val="006A6850"/>
    <w:rsid w:val="006B5819"/>
    <w:rsid w:val="006C08E5"/>
    <w:rsid w:val="006C5020"/>
    <w:rsid w:val="006C7ECD"/>
    <w:rsid w:val="006D04D1"/>
    <w:rsid w:val="006D23A8"/>
    <w:rsid w:val="006D291B"/>
    <w:rsid w:val="006D316C"/>
    <w:rsid w:val="006E16DF"/>
    <w:rsid w:val="006E2243"/>
    <w:rsid w:val="006E353B"/>
    <w:rsid w:val="006E4A45"/>
    <w:rsid w:val="006F08A0"/>
    <w:rsid w:val="006F44DB"/>
    <w:rsid w:val="006F6323"/>
    <w:rsid w:val="00702487"/>
    <w:rsid w:val="00703742"/>
    <w:rsid w:val="00705204"/>
    <w:rsid w:val="007078E5"/>
    <w:rsid w:val="00711E25"/>
    <w:rsid w:val="007128BE"/>
    <w:rsid w:val="00720D2F"/>
    <w:rsid w:val="00725BF6"/>
    <w:rsid w:val="00726192"/>
    <w:rsid w:val="00733D44"/>
    <w:rsid w:val="007405BC"/>
    <w:rsid w:val="0074088E"/>
    <w:rsid w:val="00752090"/>
    <w:rsid w:val="00755477"/>
    <w:rsid w:val="007569F8"/>
    <w:rsid w:val="007662CA"/>
    <w:rsid w:val="0077059C"/>
    <w:rsid w:val="0077628D"/>
    <w:rsid w:val="00786DCE"/>
    <w:rsid w:val="007874D3"/>
    <w:rsid w:val="00790326"/>
    <w:rsid w:val="00794386"/>
    <w:rsid w:val="007958B7"/>
    <w:rsid w:val="007A1DAB"/>
    <w:rsid w:val="007A2A29"/>
    <w:rsid w:val="007B2D2D"/>
    <w:rsid w:val="007C4116"/>
    <w:rsid w:val="007C642F"/>
    <w:rsid w:val="007C64DE"/>
    <w:rsid w:val="007C74BA"/>
    <w:rsid w:val="007E4186"/>
    <w:rsid w:val="007E6B2D"/>
    <w:rsid w:val="007F1717"/>
    <w:rsid w:val="007F6E4C"/>
    <w:rsid w:val="008000AA"/>
    <w:rsid w:val="008017B6"/>
    <w:rsid w:val="008052A8"/>
    <w:rsid w:val="00806805"/>
    <w:rsid w:val="00812ABB"/>
    <w:rsid w:val="00814618"/>
    <w:rsid w:val="008237A2"/>
    <w:rsid w:val="00824D01"/>
    <w:rsid w:val="008257D6"/>
    <w:rsid w:val="00825D2A"/>
    <w:rsid w:val="00826A48"/>
    <w:rsid w:val="00834B78"/>
    <w:rsid w:val="00845EC6"/>
    <w:rsid w:val="00846114"/>
    <w:rsid w:val="00846997"/>
    <w:rsid w:val="00852285"/>
    <w:rsid w:val="00855810"/>
    <w:rsid w:val="008608BD"/>
    <w:rsid w:val="00861141"/>
    <w:rsid w:val="00863246"/>
    <w:rsid w:val="008714C0"/>
    <w:rsid w:val="00875668"/>
    <w:rsid w:val="008814B0"/>
    <w:rsid w:val="00895790"/>
    <w:rsid w:val="008A1218"/>
    <w:rsid w:val="008A2609"/>
    <w:rsid w:val="008A5B49"/>
    <w:rsid w:val="008A5BD9"/>
    <w:rsid w:val="008B2D19"/>
    <w:rsid w:val="008B72B0"/>
    <w:rsid w:val="008C2448"/>
    <w:rsid w:val="008C7286"/>
    <w:rsid w:val="008D3509"/>
    <w:rsid w:val="008F726D"/>
    <w:rsid w:val="009130CE"/>
    <w:rsid w:val="00917C29"/>
    <w:rsid w:val="00921E16"/>
    <w:rsid w:val="0092294A"/>
    <w:rsid w:val="0092336C"/>
    <w:rsid w:val="00926ED0"/>
    <w:rsid w:val="00930DF9"/>
    <w:rsid w:val="0093242C"/>
    <w:rsid w:val="00935762"/>
    <w:rsid w:val="00936A74"/>
    <w:rsid w:val="00937DD8"/>
    <w:rsid w:val="00940936"/>
    <w:rsid w:val="009508AE"/>
    <w:rsid w:val="0095381B"/>
    <w:rsid w:val="00957C28"/>
    <w:rsid w:val="009652EF"/>
    <w:rsid w:val="00971039"/>
    <w:rsid w:val="009766BB"/>
    <w:rsid w:val="00983E23"/>
    <w:rsid w:val="009938DE"/>
    <w:rsid w:val="00996AC5"/>
    <w:rsid w:val="009A1C5A"/>
    <w:rsid w:val="009A2374"/>
    <w:rsid w:val="009A2423"/>
    <w:rsid w:val="009A4487"/>
    <w:rsid w:val="009A4792"/>
    <w:rsid w:val="009B0152"/>
    <w:rsid w:val="009B4D5C"/>
    <w:rsid w:val="009C2D13"/>
    <w:rsid w:val="009C54D2"/>
    <w:rsid w:val="009C6063"/>
    <w:rsid w:val="009D231C"/>
    <w:rsid w:val="009D376E"/>
    <w:rsid w:val="009D4516"/>
    <w:rsid w:val="009D7333"/>
    <w:rsid w:val="009E626E"/>
    <w:rsid w:val="009F0D58"/>
    <w:rsid w:val="009F79D3"/>
    <w:rsid w:val="00A02DDD"/>
    <w:rsid w:val="00A04FD4"/>
    <w:rsid w:val="00A10748"/>
    <w:rsid w:val="00A20C75"/>
    <w:rsid w:val="00A20C89"/>
    <w:rsid w:val="00A25532"/>
    <w:rsid w:val="00A309DA"/>
    <w:rsid w:val="00A43B08"/>
    <w:rsid w:val="00A50D22"/>
    <w:rsid w:val="00A524C5"/>
    <w:rsid w:val="00A53FBB"/>
    <w:rsid w:val="00A565B0"/>
    <w:rsid w:val="00A57C77"/>
    <w:rsid w:val="00A67C2E"/>
    <w:rsid w:val="00A71C17"/>
    <w:rsid w:val="00A72D2B"/>
    <w:rsid w:val="00A75D1C"/>
    <w:rsid w:val="00A764EF"/>
    <w:rsid w:val="00A818EB"/>
    <w:rsid w:val="00A81AAB"/>
    <w:rsid w:val="00A82984"/>
    <w:rsid w:val="00AA6B85"/>
    <w:rsid w:val="00AB23E4"/>
    <w:rsid w:val="00AB27B3"/>
    <w:rsid w:val="00AB557D"/>
    <w:rsid w:val="00AB6076"/>
    <w:rsid w:val="00AB6F56"/>
    <w:rsid w:val="00AC1792"/>
    <w:rsid w:val="00AC26B2"/>
    <w:rsid w:val="00AC4CE2"/>
    <w:rsid w:val="00AC711D"/>
    <w:rsid w:val="00AD71C5"/>
    <w:rsid w:val="00AE075A"/>
    <w:rsid w:val="00AE10EF"/>
    <w:rsid w:val="00AE1EBD"/>
    <w:rsid w:val="00B06FD6"/>
    <w:rsid w:val="00B10A7D"/>
    <w:rsid w:val="00B11E82"/>
    <w:rsid w:val="00B14313"/>
    <w:rsid w:val="00B17A98"/>
    <w:rsid w:val="00B20768"/>
    <w:rsid w:val="00B23A60"/>
    <w:rsid w:val="00B25C64"/>
    <w:rsid w:val="00B273B2"/>
    <w:rsid w:val="00B341D9"/>
    <w:rsid w:val="00B34D90"/>
    <w:rsid w:val="00B44DD5"/>
    <w:rsid w:val="00B46649"/>
    <w:rsid w:val="00B5553B"/>
    <w:rsid w:val="00B6208E"/>
    <w:rsid w:val="00B622CF"/>
    <w:rsid w:val="00B75167"/>
    <w:rsid w:val="00B8206A"/>
    <w:rsid w:val="00B8336A"/>
    <w:rsid w:val="00B93A8E"/>
    <w:rsid w:val="00B94D45"/>
    <w:rsid w:val="00BB2749"/>
    <w:rsid w:val="00BB3070"/>
    <w:rsid w:val="00BB6736"/>
    <w:rsid w:val="00BB7C9C"/>
    <w:rsid w:val="00BC2267"/>
    <w:rsid w:val="00BC22A3"/>
    <w:rsid w:val="00BC4622"/>
    <w:rsid w:val="00BC7E6C"/>
    <w:rsid w:val="00BD5065"/>
    <w:rsid w:val="00BD622D"/>
    <w:rsid w:val="00BD7271"/>
    <w:rsid w:val="00BE087D"/>
    <w:rsid w:val="00BE15ED"/>
    <w:rsid w:val="00BE1805"/>
    <w:rsid w:val="00BE6F2A"/>
    <w:rsid w:val="00BF02E6"/>
    <w:rsid w:val="00BF3326"/>
    <w:rsid w:val="00C075AF"/>
    <w:rsid w:val="00C11E71"/>
    <w:rsid w:val="00C17627"/>
    <w:rsid w:val="00C17995"/>
    <w:rsid w:val="00C23F71"/>
    <w:rsid w:val="00C262EE"/>
    <w:rsid w:val="00C34D71"/>
    <w:rsid w:val="00C40816"/>
    <w:rsid w:val="00C50FBA"/>
    <w:rsid w:val="00C54FDE"/>
    <w:rsid w:val="00C61662"/>
    <w:rsid w:val="00C652E4"/>
    <w:rsid w:val="00C75776"/>
    <w:rsid w:val="00C7799E"/>
    <w:rsid w:val="00C83B79"/>
    <w:rsid w:val="00C861F2"/>
    <w:rsid w:val="00C91AED"/>
    <w:rsid w:val="00C91C9C"/>
    <w:rsid w:val="00CB4C58"/>
    <w:rsid w:val="00CC04AC"/>
    <w:rsid w:val="00CC4677"/>
    <w:rsid w:val="00CC7034"/>
    <w:rsid w:val="00CD1F10"/>
    <w:rsid w:val="00CD2E1A"/>
    <w:rsid w:val="00CD4B0E"/>
    <w:rsid w:val="00CD540C"/>
    <w:rsid w:val="00CE0BEF"/>
    <w:rsid w:val="00CE2BAB"/>
    <w:rsid w:val="00CE4F36"/>
    <w:rsid w:val="00CF2B02"/>
    <w:rsid w:val="00CF446A"/>
    <w:rsid w:val="00CF4B23"/>
    <w:rsid w:val="00CF76C7"/>
    <w:rsid w:val="00D0605A"/>
    <w:rsid w:val="00D10AD6"/>
    <w:rsid w:val="00D17C35"/>
    <w:rsid w:val="00D2197A"/>
    <w:rsid w:val="00D22678"/>
    <w:rsid w:val="00D2328F"/>
    <w:rsid w:val="00D271FF"/>
    <w:rsid w:val="00D310AC"/>
    <w:rsid w:val="00D31982"/>
    <w:rsid w:val="00D375B3"/>
    <w:rsid w:val="00D43070"/>
    <w:rsid w:val="00D456A6"/>
    <w:rsid w:val="00D56398"/>
    <w:rsid w:val="00D56EB1"/>
    <w:rsid w:val="00D639D0"/>
    <w:rsid w:val="00D64011"/>
    <w:rsid w:val="00D64613"/>
    <w:rsid w:val="00D6573C"/>
    <w:rsid w:val="00D65D37"/>
    <w:rsid w:val="00D7305A"/>
    <w:rsid w:val="00D74258"/>
    <w:rsid w:val="00D755E9"/>
    <w:rsid w:val="00D76406"/>
    <w:rsid w:val="00D822A4"/>
    <w:rsid w:val="00D84E0C"/>
    <w:rsid w:val="00D90CE1"/>
    <w:rsid w:val="00D94241"/>
    <w:rsid w:val="00DB5886"/>
    <w:rsid w:val="00DB6361"/>
    <w:rsid w:val="00DB697D"/>
    <w:rsid w:val="00DB6E74"/>
    <w:rsid w:val="00DC1DC8"/>
    <w:rsid w:val="00DC32C1"/>
    <w:rsid w:val="00DC60EE"/>
    <w:rsid w:val="00DD05E7"/>
    <w:rsid w:val="00DD0A8D"/>
    <w:rsid w:val="00DD694F"/>
    <w:rsid w:val="00DE0C7B"/>
    <w:rsid w:val="00DE27AF"/>
    <w:rsid w:val="00DE4D93"/>
    <w:rsid w:val="00DE6C1B"/>
    <w:rsid w:val="00DF39E9"/>
    <w:rsid w:val="00DF5BE5"/>
    <w:rsid w:val="00E004A8"/>
    <w:rsid w:val="00E0120A"/>
    <w:rsid w:val="00E07348"/>
    <w:rsid w:val="00E1100C"/>
    <w:rsid w:val="00E112AD"/>
    <w:rsid w:val="00E124E0"/>
    <w:rsid w:val="00E160E2"/>
    <w:rsid w:val="00E242DC"/>
    <w:rsid w:val="00E24A78"/>
    <w:rsid w:val="00E30F3F"/>
    <w:rsid w:val="00E31A27"/>
    <w:rsid w:val="00E31F58"/>
    <w:rsid w:val="00E361A3"/>
    <w:rsid w:val="00E417C6"/>
    <w:rsid w:val="00E444E6"/>
    <w:rsid w:val="00E45304"/>
    <w:rsid w:val="00E46A5D"/>
    <w:rsid w:val="00E52F9A"/>
    <w:rsid w:val="00E57FA5"/>
    <w:rsid w:val="00E60B8A"/>
    <w:rsid w:val="00E61067"/>
    <w:rsid w:val="00E64D88"/>
    <w:rsid w:val="00E661C9"/>
    <w:rsid w:val="00E7169C"/>
    <w:rsid w:val="00E76BCE"/>
    <w:rsid w:val="00E90654"/>
    <w:rsid w:val="00E94A80"/>
    <w:rsid w:val="00EA0393"/>
    <w:rsid w:val="00EA4153"/>
    <w:rsid w:val="00EA6739"/>
    <w:rsid w:val="00EC1AE5"/>
    <w:rsid w:val="00EC543D"/>
    <w:rsid w:val="00EC68FE"/>
    <w:rsid w:val="00ED397B"/>
    <w:rsid w:val="00EE2FF4"/>
    <w:rsid w:val="00EE350E"/>
    <w:rsid w:val="00EF202F"/>
    <w:rsid w:val="00EF21C4"/>
    <w:rsid w:val="00EF5BBB"/>
    <w:rsid w:val="00EF660F"/>
    <w:rsid w:val="00EF67EB"/>
    <w:rsid w:val="00F01EE6"/>
    <w:rsid w:val="00F14B35"/>
    <w:rsid w:val="00F16E72"/>
    <w:rsid w:val="00F20C80"/>
    <w:rsid w:val="00F36F6B"/>
    <w:rsid w:val="00F37F6E"/>
    <w:rsid w:val="00F40607"/>
    <w:rsid w:val="00F456F7"/>
    <w:rsid w:val="00F63BE7"/>
    <w:rsid w:val="00F645D5"/>
    <w:rsid w:val="00F66BE3"/>
    <w:rsid w:val="00F70FDB"/>
    <w:rsid w:val="00F730F3"/>
    <w:rsid w:val="00F776AF"/>
    <w:rsid w:val="00F821B7"/>
    <w:rsid w:val="00F828C8"/>
    <w:rsid w:val="00F85F78"/>
    <w:rsid w:val="00F87F13"/>
    <w:rsid w:val="00F907EB"/>
    <w:rsid w:val="00F95888"/>
    <w:rsid w:val="00F95AC5"/>
    <w:rsid w:val="00F95F25"/>
    <w:rsid w:val="00FA19F3"/>
    <w:rsid w:val="00FA44AB"/>
    <w:rsid w:val="00FA505A"/>
    <w:rsid w:val="00FA50C1"/>
    <w:rsid w:val="00FB75D1"/>
    <w:rsid w:val="00FC014B"/>
    <w:rsid w:val="00FC098E"/>
    <w:rsid w:val="00FC1583"/>
    <w:rsid w:val="00FD0C1E"/>
    <w:rsid w:val="00FD146C"/>
    <w:rsid w:val="00FD3D11"/>
    <w:rsid w:val="00FF0737"/>
    <w:rsid w:val="00FF18EE"/>
    <w:rsid w:val="00FF1EDE"/>
    <w:rsid w:val="00FF6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BE8200"/>
  <w15:docId w15:val="{95519003-6338-4C23-8EE4-E5CDDA303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sid w:val="00C11E71"/>
    <w:rPr>
      <w:sz w:val="24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C11E71"/>
    <w:pPr>
      <w:keepNext/>
      <w:jc w:val="center"/>
      <w:outlineLvl w:val="0"/>
    </w:pPr>
    <w:rPr>
      <w:b/>
      <w:lang w:val="en-US"/>
    </w:rPr>
  </w:style>
  <w:style w:type="paragraph" w:styleId="Antrat3">
    <w:name w:val="heading 3"/>
    <w:basedOn w:val="prastasis"/>
    <w:next w:val="prastasis"/>
    <w:qFormat/>
    <w:rsid w:val="00C11E71"/>
    <w:pPr>
      <w:keepNext/>
      <w:jc w:val="center"/>
      <w:outlineLvl w:val="2"/>
    </w:pPr>
    <w:rPr>
      <w:b/>
      <w:szCs w:val="2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rsid w:val="00C11E71"/>
    <w:pPr>
      <w:tabs>
        <w:tab w:val="center" w:pos="4153"/>
        <w:tab w:val="right" w:pos="8306"/>
      </w:tabs>
    </w:pPr>
  </w:style>
  <w:style w:type="paragraph" w:styleId="Porat">
    <w:name w:val="footer"/>
    <w:basedOn w:val="prastasis"/>
    <w:rsid w:val="00C11E71"/>
    <w:pPr>
      <w:tabs>
        <w:tab w:val="center" w:pos="4153"/>
        <w:tab w:val="right" w:pos="8306"/>
      </w:tabs>
    </w:pPr>
  </w:style>
  <w:style w:type="character" w:styleId="Hipersaitas">
    <w:name w:val="Hyperlink"/>
    <w:rsid w:val="00C11E71"/>
    <w:rPr>
      <w:color w:val="auto"/>
      <w:u w:val="none"/>
    </w:rPr>
  </w:style>
  <w:style w:type="character" w:styleId="Puslapionumeris">
    <w:name w:val="page number"/>
    <w:basedOn w:val="Numatytasispastraiposriftas"/>
    <w:rsid w:val="00C11E71"/>
  </w:style>
  <w:style w:type="paragraph" w:styleId="Pagrindiniotekstotrauka">
    <w:name w:val="Body Text Indent"/>
    <w:basedOn w:val="prastasis"/>
    <w:rsid w:val="00C11E71"/>
    <w:pPr>
      <w:ind w:firstLine="851"/>
    </w:pPr>
  </w:style>
  <w:style w:type="paragraph" w:styleId="Pagrindinistekstas">
    <w:name w:val="Body Text"/>
    <w:basedOn w:val="prastasis"/>
    <w:rsid w:val="00C11E71"/>
    <w:pPr>
      <w:jc w:val="both"/>
    </w:pPr>
  </w:style>
  <w:style w:type="paragraph" w:styleId="Pavadinimas">
    <w:name w:val="Title"/>
    <w:basedOn w:val="prastasis"/>
    <w:qFormat/>
    <w:rsid w:val="00C11E71"/>
    <w:pPr>
      <w:jc w:val="center"/>
    </w:pPr>
    <w:rPr>
      <w:b/>
      <w:bCs/>
      <w:szCs w:val="24"/>
      <w:lang w:val="en-US"/>
    </w:rPr>
  </w:style>
  <w:style w:type="paragraph" w:styleId="Pagrindiniotekstotrauka2">
    <w:name w:val="Body Text Indent 2"/>
    <w:basedOn w:val="prastasis"/>
    <w:rsid w:val="00C11E71"/>
    <w:pPr>
      <w:spacing w:before="120" w:after="120"/>
      <w:ind w:firstLine="720"/>
      <w:jc w:val="both"/>
    </w:pPr>
    <w:rPr>
      <w:szCs w:val="24"/>
    </w:rPr>
  </w:style>
  <w:style w:type="paragraph" w:styleId="Pagrindinistekstas2">
    <w:name w:val="Body Text 2"/>
    <w:basedOn w:val="prastasis"/>
    <w:rsid w:val="00C11E71"/>
    <w:pPr>
      <w:jc w:val="both"/>
    </w:pPr>
    <w:rPr>
      <w:sz w:val="22"/>
    </w:rPr>
  </w:style>
  <w:style w:type="character" w:customStyle="1" w:styleId="AntratsDiagrama">
    <w:name w:val="Antraštės Diagrama"/>
    <w:link w:val="Antrats"/>
    <w:uiPriority w:val="99"/>
    <w:rsid w:val="002F5523"/>
    <w:rPr>
      <w:sz w:val="24"/>
    </w:rPr>
  </w:style>
  <w:style w:type="paragraph" w:styleId="Sraopastraipa">
    <w:name w:val="List Paragraph"/>
    <w:basedOn w:val="prastasis"/>
    <w:qFormat/>
    <w:rsid w:val="001657D8"/>
    <w:pPr>
      <w:ind w:left="720"/>
      <w:contextualSpacing/>
    </w:pPr>
  </w:style>
  <w:style w:type="table" w:styleId="Lentelstinklelis">
    <w:name w:val="Table Grid"/>
    <w:basedOn w:val="prastojilentel"/>
    <w:uiPriority w:val="39"/>
    <w:rsid w:val="00531F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entelstinklelisviesus">
    <w:name w:val="Grid Table Light"/>
    <w:basedOn w:val="prastojilentel"/>
    <w:rsid w:val="006E353B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Perirtashipersaitas">
    <w:name w:val="FollowedHyperlink"/>
    <w:basedOn w:val="Numatytasispastraiposriftas"/>
    <w:rsid w:val="00E24A78"/>
    <w:rPr>
      <w:color w:val="954F72" w:themeColor="followedHyperlink"/>
      <w:u w:val="single"/>
    </w:rPr>
  </w:style>
  <w:style w:type="paragraph" w:customStyle="1" w:styleId="Default">
    <w:name w:val="Default"/>
    <w:rsid w:val="00252B9F"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styleId="1paprastojilentel">
    <w:name w:val="Plain Table 1"/>
    <w:basedOn w:val="prastojilentel"/>
    <w:rsid w:val="00A10748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Antrat1Diagrama">
    <w:name w:val="Antraštė 1 Diagrama"/>
    <w:basedOn w:val="Numatytasispastraiposriftas"/>
    <w:link w:val="Antrat1"/>
    <w:uiPriority w:val="9"/>
    <w:rsid w:val="004A73C0"/>
    <w:rPr>
      <w:b/>
      <w:sz w:val="24"/>
      <w:lang w:val="en-US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E52F9A"/>
    <w:rPr>
      <w:color w:val="605E5C"/>
      <w:shd w:val="clear" w:color="auto" w:fill="E1DFDD"/>
    </w:rPr>
  </w:style>
  <w:style w:type="character" w:customStyle="1" w:styleId="normaltextrun">
    <w:name w:val="normaltextrun"/>
    <w:basedOn w:val="Numatytasispastraiposriftas"/>
    <w:rsid w:val="005B721E"/>
  </w:style>
  <w:style w:type="character" w:customStyle="1" w:styleId="eop">
    <w:name w:val="eop"/>
    <w:basedOn w:val="Numatytasispastraiposriftas"/>
    <w:rsid w:val="005B72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18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7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6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33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7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05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3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0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5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1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2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8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4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9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05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6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2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67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6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4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3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5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6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8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7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2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8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4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77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7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4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1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2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94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0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8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
<Relationships xmlns="http://schemas.openxmlformats.org/package/2006/relationships">
   <Relationship Id="rId1" Target="../customXml/item1.xml"
                 Type="http://schemas.openxmlformats.org/officeDocument/2006/relationships/customXml"/>
   <Relationship Id="rId10"
                 Target="https://www.jurbarkosc.lt/svietimo-centras/menesio-renginiu-planai"
                 TargetMode="External"
                 Type="http://schemas.openxmlformats.org/officeDocument/2006/relationships/hyperlink"/>
   <Relationship Id="rId11" Target="header1.xml"
                 Type="http://schemas.openxmlformats.org/officeDocument/2006/relationships/header"/>
   <Relationship Id="rId12" Target="header2.xml"
                 Type="http://schemas.openxmlformats.org/officeDocument/2006/relationships/header"/>
   <Relationship Id="rId13" Target="fontTable.xml"
                 Type="http://schemas.openxmlformats.org/officeDocument/2006/relationships/fontTable"/>
   <Relationship Id="rId14" Target="theme/theme1.xml"
                 Type="http://schemas.openxmlformats.org/officeDocument/2006/relationships/theme"/>
   <Relationship Id="rId2" Target="numbering.xml"
                 Type="http://schemas.openxmlformats.org/officeDocument/2006/relationships/numbering"/>
   <Relationship Id="rId3" Target="styles.xml"
                 Type="http://schemas.openxmlformats.org/officeDocument/2006/relationships/styles"/>
   <Relationship Id="rId4" Target="settings.xml"
                 Type="http://schemas.openxmlformats.org/officeDocument/2006/relationships/settings"/>
   <Relationship Id="rId5" Target="webSettings.xml"
                 Type="http://schemas.openxmlformats.org/officeDocument/2006/relationships/webSettings"/>
   <Relationship Id="rId6" Target="footnotes.xml"
                 Type="http://schemas.openxmlformats.org/officeDocument/2006/relationships/footnotes"/>
   <Relationship Id="rId7" Target="endnotes.xml"
                 Type="http://schemas.openxmlformats.org/officeDocument/2006/relationships/endnotes"/>
   <Relationship Id="rId8" Target="media/image1.jpeg"
                 Type="http://schemas.openxmlformats.org/officeDocument/2006/relationships/image"/>
   <Relationship Id="rId9" Target="https://jurbarkas.lt/index.php?2042471230"
                 TargetMode="External"
                 Type="http://schemas.openxmlformats.org/officeDocument/2006/relationships/hyperlink"/>
</Relationships>
</file>

<file path=word/_rels/settings.xml.rels><?xml version="1.0" encoding="UTF-8" standalone="yes"?>
<Relationships xmlns="http://schemas.openxmlformats.org/package/2006/relationships">
   <Relationship Id="rId1"
                 Target="file:///C:/Program%20Files/Microsoft%20Office/Templates/atsakymas.dot"
                 TargetMode="External"
                 Type="http://schemas.openxmlformats.org/officeDocument/2006/relationships/attachedTemplate"/>
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
<Relationships xmlns="http://schemas.openxmlformats.org/package/2006/relationships">
   <Relationship Id="rId1" Target="itemProps1.xml"
                 Type="http://schemas.openxmlformats.org/officeDocument/2006/relationships/customXmlProps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C1833F-90FF-43BC-BA30-B7E33B4DC0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atsakymas</Template>
  <TotalTime>123</TotalTime>
  <Pages>1</Pages>
  <Words>14609</Words>
  <Characters>8328</Characters>
  <Application>Microsoft Office Word</Application>
  <DocSecurity>0</DocSecurity>
  <Lines>69</Lines>
  <Paragraphs>45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Del</vt:lpstr>
      <vt:lpstr>Del</vt:lpstr>
    </vt:vector>
  </TitlesOfParts>
  <Company>Sveikatos apsaugos ministerija</Company>
  <LinksUpToDate>false</LinksUpToDate>
  <CharactersWithSpaces>22892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terms="http://purl.org/dc/terms/" xmlns:dc="http://purl.org/dc/elements/1.1/" xmlns:xsi="http://www.w3.org/2001/XMLSchema-instance">
  <dcterms:created xsi:type="dcterms:W3CDTF">2026-03-26T13:24:00Z</dcterms:created>
  <dc:creator>Egle</dc:creator>
  <cp:lastModifiedBy>Daiva Jokimienė</cp:lastModifiedBy>
  <cp:lastPrinted>2026-03-26T08:40:00Z</cp:lastPrinted>
  <dcterms:modified xsi:type="dcterms:W3CDTF">2026-03-27T08:59:00Z</dcterms:modified>
  <cp:revision>8</cp:revision>
  <dc:title>Del</dc:title>
</cp:coreProperties>
</file>